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C95" w:rsidRPr="00B2276B" w:rsidRDefault="00BD7C95" w:rsidP="00BD7C9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BD7C95" w:rsidRPr="00B2276B" w:rsidRDefault="006E173B" w:rsidP="0097024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Załącznik nr 6</w:t>
      </w:r>
      <w:r w:rsidR="00BD7C95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Pr="00B2276B">
        <w:rPr>
          <w:rFonts w:cstheme="minorHAnsi"/>
          <w:color w:val="000000"/>
          <w:sz w:val="24"/>
          <w:szCs w:val="24"/>
        </w:rPr>
        <w:t>do S</w:t>
      </w:r>
      <w:r w:rsidR="00BD7C95" w:rsidRPr="00B2276B">
        <w:rPr>
          <w:rFonts w:cstheme="minorHAnsi"/>
          <w:color w:val="000000"/>
          <w:sz w:val="24"/>
          <w:szCs w:val="24"/>
        </w:rPr>
        <w:t>WZ</w:t>
      </w:r>
    </w:p>
    <w:p w:rsidR="00967407" w:rsidRPr="00B2276B" w:rsidRDefault="0097024B" w:rsidP="00EF26EE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D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ot.: postępowania o udzielenie zamówienia publicznego.</w:t>
      </w:r>
    </w:p>
    <w:p w:rsidR="00BD7C95" w:rsidRPr="00B2276B" w:rsidRDefault="00BD7C95" w:rsidP="00EF26EE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Numer sprawy </w:t>
      </w:r>
      <w:r w:rsidR="006E173B" w:rsidRPr="00B2276B">
        <w:rPr>
          <w:rFonts w:cstheme="minorHAnsi"/>
          <w:color w:val="000000" w:themeColor="text1"/>
          <w:sz w:val="24"/>
          <w:szCs w:val="24"/>
        </w:rPr>
        <w:t>DZP.III.272.1.6.2022</w:t>
      </w:r>
    </w:p>
    <w:p w:rsidR="00967407" w:rsidRPr="00B2276B" w:rsidRDefault="00967407" w:rsidP="00EF26EE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Nazwa zadania:</w:t>
      </w:r>
    </w:p>
    <w:p w:rsidR="00A65D64" w:rsidRPr="00B2276B" w:rsidRDefault="006E173B" w:rsidP="00A65D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B2276B">
        <w:rPr>
          <w:rFonts w:cstheme="minorHAnsi"/>
          <w:b/>
          <w:color w:val="000000" w:themeColor="text1"/>
          <w:sz w:val="24"/>
          <w:szCs w:val="24"/>
        </w:rPr>
        <w:t xml:space="preserve">Dostawa odczynników na cele </w:t>
      </w:r>
      <w:proofErr w:type="spellStart"/>
      <w:r w:rsidRPr="00B2276B">
        <w:rPr>
          <w:rFonts w:cstheme="minorHAnsi"/>
          <w:b/>
          <w:color w:val="000000" w:themeColor="text1"/>
          <w:sz w:val="24"/>
          <w:szCs w:val="24"/>
        </w:rPr>
        <w:t>Biobanku</w:t>
      </w:r>
      <w:proofErr w:type="spellEnd"/>
      <w:r w:rsidRPr="00B2276B">
        <w:rPr>
          <w:rFonts w:cstheme="minorHAnsi"/>
          <w:b/>
          <w:color w:val="000000" w:themeColor="text1"/>
          <w:sz w:val="24"/>
          <w:szCs w:val="24"/>
        </w:rPr>
        <w:t>, Medycznego Laboratorium Diagnostycznego oraz Publicznego Banku Komórek Macierzystych Regionalnego Centrum Naukowo-Technologicznego w Podzamczu</w:t>
      </w:r>
      <w:r w:rsidR="0097024B">
        <w:rPr>
          <w:rFonts w:cstheme="minorHAnsi"/>
          <w:b/>
          <w:color w:val="000000" w:themeColor="text1"/>
          <w:sz w:val="24"/>
          <w:szCs w:val="24"/>
        </w:rPr>
        <w:t>.</w:t>
      </w:r>
    </w:p>
    <w:p w:rsidR="006E173B" w:rsidRPr="00B2276B" w:rsidRDefault="006E173B" w:rsidP="00A65D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</w:p>
    <w:p w:rsidR="00BD7C95" w:rsidRPr="00B2276B" w:rsidRDefault="00BD7C95" w:rsidP="00BD7C95">
      <w:pPr>
        <w:spacing w:after="120" w:line="276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2276B">
        <w:rPr>
          <w:rFonts w:cstheme="minorHAnsi"/>
          <w:b/>
          <w:color w:val="000000" w:themeColor="text1"/>
          <w:sz w:val="24"/>
          <w:szCs w:val="24"/>
        </w:rPr>
        <w:t>WZÓR UMOWY ………………..</w:t>
      </w:r>
    </w:p>
    <w:p w:rsidR="00BD7C95" w:rsidRPr="00B2276B" w:rsidRDefault="00BD7C95" w:rsidP="00BD7C95">
      <w:pPr>
        <w:spacing w:after="120" w:line="276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BD7C95" w:rsidRPr="00B2276B" w:rsidRDefault="00BD7C95" w:rsidP="00BD7C95">
      <w:pPr>
        <w:spacing w:after="12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zawarta w dn</w:t>
      </w:r>
      <w:r w:rsidR="00E4628F" w:rsidRPr="00B2276B">
        <w:rPr>
          <w:rFonts w:cstheme="minorHAnsi"/>
          <w:color w:val="000000" w:themeColor="text1"/>
          <w:sz w:val="24"/>
          <w:szCs w:val="24"/>
        </w:rPr>
        <w:t>iu ........................ 20</w:t>
      </w:r>
      <w:r w:rsidR="006E173B" w:rsidRPr="00B2276B">
        <w:rPr>
          <w:rFonts w:cstheme="minorHAnsi"/>
          <w:color w:val="000000" w:themeColor="text1"/>
          <w:sz w:val="24"/>
          <w:szCs w:val="24"/>
        </w:rPr>
        <w:t>22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r. w Podzamczu pomiędzy: </w:t>
      </w:r>
    </w:p>
    <w:p w:rsidR="00BD7C95" w:rsidRPr="00B2276B" w:rsidRDefault="00BD7C95" w:rsidP="00BD7C95">
      <w:pPr>
        <w:spacing w:after="120" w:line="276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Województwem Świętokrzyskim- Regionalnym Centrum Naukowo-Technologicznym, Podzamcze 45, 26-060 Chęciny, </w:t>
      </w:r>
    </w:p>
    <w:p w:rsidR="00B2276B" w:rsidRPr="00B2276B" w:rsidRDefault="00B2276B" w:rsidP="00B2276B">
      <w:pPr>
        <w:suppressAutoHyphens/>
        <w:autoSpaceDE w:val="0"/>
        <w:autoSpaceDN w:val="0"/>
        <w:adjustRightInd w:val="0"/>
        <w:spacing w:after="0"/>
        <w:ind w:right="5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 xml:space="preserve">reprezentowanym przez Dyrektora Marcina Zawieruchę na podstawie pełnomocnictwa udzielonego przez Zarząd Województwa Świętokrzyskiego uchwałą Nr 1136/19 z dnia </w:t>
      </w:r>
      <w:r w:rsidRPr="00B2276B">
        <w:rPr>
          <w:rFonts w:cstheme="minorHAnsi"/>
          <w:color w:val="auto"/>
          <w:sz w:val="24"/>
          <w:szCs w:val="24"/>
        </w:rPr>
        <w:br/>
        <w:t xml:space="preserve">2 października 2019 roku, </w:t>
      </w:r>
    </w:p>
    <w:p w:rsidR="00B2276B" w:rsidRPr="00B2276B" w:rsidRDefault="00B2276B" w:rsidP="00B2276B">
      <w:pPr>
        <w:spacing w:after="12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zwanym dalej </w:t>
      </w:r>
      <w:r w:rsidRPr="00B2276B">
        <w:rPr>
          <w:rFonts w:cstheme="minorHAnsi"/>
          <w:b/>
          <w:color w:val="000000" w:themeColor="text1"/>
          <w:sz w:val="24"/>
          <w:szCs w:val="24"/>
        </w:rPr>
        <w:t>Zamawiającym</w:t>
      </w:r>
    </w:p>
    <w:p w:rsidR="00BD7C95" w:rsidRPr="00B2276B" w:rsidRDefault="00BD7C95" w:rsidP="00BD7C95">
      <w:pPr>
        <w:spacing w:after="120" w:line="276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>a</w:t>
      </w:r>
    </w:p>
    <w:p w:rsidR="00BD7C95" w:rsidRPr="00B2276B" w:rsidRDefault="00BD7C95" w:rsidP="00BD7C95">
      <w:pPr>
        <w:spacing w:after="12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B2276B">
        <w:rPr>
          <w:rFonts w:cstheme="minorHAnsi"/>
          <w:b/>
          <w:color w:val="000000" w:themeColor="text1"/>
          <w:sz w:val="24"/>
          <w:szCs w:val="24"/>
        </w:rPr>
        <w:t>(w przypadku przedsiębiorcy wpisanego do KRS)</w:t>
      </w:r>
    </w:p>
    <w:p w:rsidR="00BD7C95" w:rsidRPr="00B2276B" w:rsidRDefault="00BD7C95" w:rsidP="00BD7C95">
      <w:pPr>
        <w:spacing w:after="12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.....................................................................,  z  siedzibą w  ...............................  przy ulicy ..............................,  wpisaną do rejestru przedsiębiorców prowadzonego przez Sąd Rejonowy....................................................... Wydział Gospodarczy Krajowego Rejestru Sądowego pod numerem  KRS:  ...............,  wysokość kapitału zakładowego  ………..…………,  w przypadku spółki akcyjnej wysokość kapitału zakładowego……………….……….. i kapitału wpłaconego ……………………, zwanym w treści umowy „Wykonawcą”, reprezentowanym przez:</w:t>
      </w:r>
    </w:p>
    <w:p w:rsidR="00BD7C95" w:rsidRPr="00B2276B" w:rsidRDefault="00BD7C95" w:rsidP="00BD7C95">
      <w:pPr>
        <w:spacing w:after="12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1.  ......................................</w:t>
      </w:r>
    </w:p>
    <w:p w:rsidR="00BD7C95" w:rsidRPr="00B2276B" w:rsidRDefault="00BD7C95" w:rsidP="00BD7C95">
      <w:pPr>
        <w:spacing w:after="12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B2276B">
        <w:rPr>
          <w:rFonts w:cstheme="minorHAnsi"/>
          <w:b/>
          <w:color w:val="000000" w:themeColor="text1"/>
          <w:sz w:val="24"/>
          <w:szCs w:val="24"/>
        </w:rPr>
        <w:t>(w przypadku przedsiębiorcy wpisanego do ewidencji działalności gospodarczej)</w:t>
      </w:r>
    </w:p>
    <w:p w:rsidR="00BD7C95" w:rsidRPr="00B2276B" w:rsidRDefault="00BD7C95" w:rsidP="00BD7C95">
      <w:pPr>
        <w:spacing w:after="12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(imię i nazwisko) .............................................................................., przedsiębiorcą działającym pod firmą..................................................... z siedzibą w .................................. przy ulicy  .............................., wpisanym do ewidencji działalności gospodarczej prowadzonej przez....................................................................... pod numerem .................................., zwanym dalej </w:t>
      </w:r>
      <w:r w:rsidRPr="00B2276B">
        <w:rPr>
          <w:rFonts w:cstheme="minorHAnsi"/>
          <w:b/>
          <w:color w:val="000000" w:themeColor="text1"/>
          <w:sz w:val="24"/>
          <w:szCs w:val="24"/>
        </w:rPr>
        <w:t>Wykonawcą,</w:t>
      </w:r>
    </w:p>
    <w:p w:rsidR="00BD7C95" w:rsidRPr="00B2276B" w:rsidRDefault="00BD7C95" w:rsidP="00BD7C95">
      <w:pPr>
        <w:spacing w:after="12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reprezentowanym przez: ……………………………………</w:t>
      </w:r>
    </w:p>
    <w:p w:rsidR="00967407" w:rsidRPr="00B2276B" w:rsidRDefault="00967407" w:rsidP="00BD7C95">
      <w:pPr>
        <w:spacing w:after="12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AA480D" w:rsidRPr="003A6444" w:rsidRDefault="00AA480D" w:rsidP="00AA480D">
      <w:pPr>
        <w:pStyle w:val="Default"/>
        <w:jc w:val="both"/>
        <w:rPr>
          <w:i/>
          <w:color w:val="auto"/>
        </w:rPr>
      </w:pPr>
      <w:r>
        <w:rPr>
          <w:i/>
          <w:color w:val="auto"/>
        </w:rPr>
        <w:br/>
      </w:r>
      <w:r>
        <w:rPr>
          <w:i/>
          <w:color w:val="auto"/>
        </w:rPr>
        <w:br/>
      </w:r>
      <w:r>
        <w:rPr>
          <w:i/>
          <w:color w:val="auto"/>
        </w:rPr>
        <w:br/>
      </w:r>
      <w:r>
        <w:rPr>
          <w:i/>
          <w:color w:val="auto"/>
        </w:rPr>
        <w:lastRenderedPageBreak/>
        <w:br/>
        <w:t>U</w:t>
      </w:r>
      <w:r w:rsidRPr="003A6444">
        <w:rPr>
          <w:i/>
          <w:color w:val="auto"/>
        </w:rPr>
        <w:t>mowa finansowana z dział</w:t>
      </w:r>
      <w:r>
        <w:rPr>
          <w:i/>
          <w:color w:val="auto"/>
        </w:rPr>
        <w:t>u: 851</w:t>
      </w:r>
      <w:r w:rsidRPr="003A6444">
        <w:rPr>
          <w:i/>
          <w:color w:val="auto"/>
        </w:rPr>
        <w:t xml:space="preserve"> rozdział</w:t>
      </w:r>
      <w:r>
        <w:rPr>
          <w:i/>
          <w:color w:val="auto"/>
        </w:rPr>
        <w:t>u: 85180</w:t>
      </w:r>
      <w:r w:rsidRPr="003A6444">
        <w:rPr>
          <w:i/>
          <w:color w:val="auto"/>
        </w:rPr>
        <w:t>,</w:t>
      </w:r>
      <w:r>
        <w:rPr>
          <w:i/>
          <w:color w:val="auto"/>
        </w:rPr>
        <w:t xml:space="preserve"> paragrafu: 4230,</w:t>
      </w:r>
    </w:p>
    <w:p w:rsidR="00AA480D" w:rsidRDefault="00AA480D" w:rsidP="00AA480D">
      <w:pPr>
        <w:pStyle w:val="Default"/>
        <w:jc w:val="both"/>
        <w:rPr>
          <w:i/>
          <w:color w:val="auto"/>
        </w:rPr>
      </w:pPr>
      <w:r w:rsidRPr="003A6444">
        <w:rPr>
          <w:i/>
          <w:color w:val="auto"/>
        </w:rPr>
        <w:t>W wyniku udzielonego zamówienia publicznego w t</w:t>
      </w:r>
      <w:r>
        <w:rPr>
          <w:i/>
          <w:color w:val="auto"/>
        </w:rPr>
        <w:t>rybie podstawowym bez negocjacji</w:t>
      </w:r>
      <w:r w:rsidRPr="003A6444">
        <w:rPr>
          <w:i/>
          <w:color w:val="auto"/>
        </w:rPr>
        <w:t xml:space="preserve"> na „</w:t>
      </w:r>
      <w:r>
        <w:rPr>
          <w:i/>
          <w:color w:val="auto"/>
        </w:rPr>
        <w:t xml:space="preserve">Dostawę odczynników na cele </w:t>
      </w:r>
      <w:proofErr w:type="spellStart"/>
      <w:r>
        <w:rPr>
          <w:i/>
          <w:color w:val="auto"/>
        </w:rPr>
        <w:t>Biobanku</w:t>
      </w:r>
      <w:proofErr w:type="spellEnd"/>
      <w:r>
        <w:rPr>
          <w:i/>
          <w:color w:val="auto"/>
        </w:rPr>
        <w:t>, Medycznego Laboratorium Diagnostycznego oraz Publicznego Banku Komórek Macierzystych Regionalnego Centrum Naukowo-Technologicznego w Podzamczu zgodnie z art. 275 ust.1</w:t>
      </w:r>
      <w:r w:rsidRPr="003A6444">
        <w:rPr>
          <w:i/>
          <w:color w:val="auto"/>
        </w:rPr>
        <w:t xml:space="preserve"> ustawy z dnia 11 września 2019 r. Prawo zamówień publicznych (</w:t>
      </w:r>
      <w:proofErr w:type="spellStart"/>
      <w:r w:rsidRPr="003A6444">
        <w:rPr>
          <w:i/>
          <w:color w:val="auto"/>
        </w:rPr>
        <w:t>t.j</w:t>
      </w:r>
      <w:proofErr w:type="spellEnd"/>
      <w:r w:rsidRPr="003A6444">
        <w:rPr>
          <w:i/>
          <w:color w:val="auto"/>
        </w:rPr>
        <w:t xml:space="preserve">. Dz. U. z 2021 r. poz. 1129 z </w:t>
      </w:r>
      <w:proofErr w:type="spellStart"/>
      <w:r w:rsidRPr="003A6444">
        <w:rPr>
          <w:i/>
          <w:color w:val="auto"/>
        </w:rPr>
        <w:t>późn</w:t>
      </w:r>
      <w:proofErr w:type="spellEnd"/>
      <w:r w:rsidRPr="003A6444">
        <w:rPr>
          <w:i/>
          <w:color w:val="auto"/>
        </w:rPr>
        <w:t xml:space="preserve">. zm.), została zawarta umowa </w:t>
      </w:r>
      <w:r>
        <w:rPr>
          <w:i/>
          <w:color w:val="auto"/>
        </w:rPr>
        <w:t>o następującej treści:</w:t>
      </w:r>
    </w:p>
    <w:p w:rsidR="00AA480D" w:rsidRDefault="00AA480D" w:rsidP="00AA480D">
      <w:pPr>
        <w:spacing w:after="120" w:line="276" w:lineRule="auto"/>
        <w:jc w:val="center"/>
        <w:rPr>
          <w:i/>
          <w:color w:val="auto"/>
        </w:rPr>
      </w:pPr>
    </w:p>
    <w:p w:rsidR="00BD7C95" w:rsidRPr="00B2276B" w:rsidRDefault="00BD7C95" w:rsidP="00AA480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1.</w:t>
      </w:r>
    </w:p>
    <w:p w:rsidR="005D5F91" w:rsidRPr="00B2276B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1. Przedmiotem umowy jest</w:t>
      </w:r>
      <w:r w:rsidR="004F2022" w:rsidRPr="00B2276B">
        <w:rPr>
          <w:rFonts w:cstheme="minorHAnsi"/>
          <w:color w:val="000000" w:themeColor="text1"/>
          <w:sz w:val="24"/>
          <w:szCs w:val="24"/>
        </w:rPr>
        <w:t xml:space="preserve"> jednorazowa/sukcesywna przez okres 12 miesięcy</w:t>
      </w:r>
      <w:r w:rsidRPr="00B2276B">
        <w:rPr>
          <w:rFonts w:cstheme="minorHAnsi"/>
          <w:color w:val="000000" w:themeColor="text1"/>
          <w:sz w:val="24"/>
          <w:szCs w:val="24"/>
        </w:rPr>
        <w:t>:</w:t>
      </w:r>
      <w:r w:rsidR="00967407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="00D737C2" w:rsidRPr="00B2276B">
        <w:rPr>
          <w:rFonts w:cstheme="minorHAnsi"/>
          <w:color w:val="000000" w:themeColor="text1"/>
          <w:sz w:val="24"/>
          <w:szCs w:val="24"/>
        </w:rPr>
        <w:t>Dostawa odczynników</w:t>
      </w:r>
      <w:r w:rsidR="00967407" w:rsidRPr="00B2276B">
        <w:rPr>
          <w:rFonts w:cstheme="minorHAnsi"/>
          <w:color w:val="000000" w:themeColor="text1"/>
          <w:sz w:val="24"/>
          <w:szCs w:val="24"/>
        </w:rPr>
        <w:t>,</w:t>
      </w:r>
      <w:r w:rsidR="001270BE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="00C4650E" w:rsidRPr="00B2276B">
        <w:rPr>
          <w:rFonts w:cstheme="minorHAnsi"/>
          <w:color w:val="000000" w:themeColor="text1"/>
          <w:sz w:val="24"/>
          <w:szCs w:val="24"/>
        </w:rPr>
        <w:t xml:space="preserve">spełniających </w:t>
      </w:r>
      <w:r w:rsidRPr="00B2276B">
        <w:rPr>
          <w:rFonts w:cstheme="minorHAnsi"/>
          <w:color w:val="000000" w:themeColor="text1"/>
          <w:sz w:val="24"/>
          <w:szCs w:val="24"/>
        </w:rPr>
        <w:t>warunki techniczne</w:t>
      </w:r>
      <w:r w:rsidR="00340954" w:rsidRPr="00B2276B">
        <w:rPr>
          <w:rFonts w:cstheme="minorHAnsi"/>
          <w:color w:val="000000" w:themeColor="text1"/>
          <w:sz w:val="24"/>
          <w:szCs w:val="24"/>
        </w:rPr>
        <w:t xml:space="preserve"> i jakościowe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określone</w:t>
      </w:r>
      <w:r w:rsidR="006E173B" w:rsidRPr="00B2276B">
        <w:rPr>
          <w:rFonts w:cstheme="minorHAnsi"/>
          <w:color w:val="000000" w:themeColor="text1"/>
          <w:sz w:val="24"/>
          <w:szCs w:val="24"/>
        </w:rPr>
        <w:t xml:space="preserve"> w S</w:t>
      </w:r>
      <w:r w:rsidRPr="00B2276B">
        <w:rPr>
          <w:rFonts w:cstheme="minorHAnsi"/>
          <w:color w:val="000000" w:themeColor="text1"/>
          <w:sz w:val="24"/>
          <w:szCs w:val="24"/>
        </w:rPr>
        <w:t>WZ</w:t>
      </w:r>
      <w:r w:rsidR="00AA480D">
        <w:rPr>
          <w:rFonts w:cstheme="minorHAnsi"/>
          <w:color w:val="000000" w:themeColor="text1"/>
          <w:sz w:val="24"/>
          <w:szCs w:val="24"/>
        </w:rPr>
        <w:t xml:space="preserve"> wraz z załącznikami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i w Ofercie Wykonawcy</w:t>
      </w:r>
      <w:r w:rsidR="00AA480D">
        <w:rPr>
          <w:rFonts w:cstheme="minorHAnsi"/>
          <w:color w:val="000000" w:themeColor="text1"/>
          <w:sz w:val="24"/>
          <w:szCs w:val="24"/>
        </w:rPr>
        <w:t xml:space="preserve"> stanowiących integralną część niniejszej umowy</w:t>
      </w:r>
      <w:r w:rsidR="00022D90" w:rsidRPr="00B2276B">
        <w:rPr>
          <w:rFonts w:cstheme="minorHAnsi"/>
          <w:color w:val="000000" w:themeColor="text1"/>
          <w:sz w:val="24"/>
          <w:szCs w:val="24"/>
        </w:rPr>
        <w:t xml:space="preserve"> – Zadanie Nr……</w:t>
      </w:r>
    </w:p>
    <w:p w:rsidR="000F2C63" w:rsidRPr="00B2276B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2. Wykonawca zobowiązuje</w:t>
      </w:r>
      <w:r w:rsidR="00C6266D" w:rsidRPr="00B2276B">
        <w:rPr>
          <w:rFonts w:cstheme="minorHAnsi"/>
          <w:color w:val="000000" w:themeColor="text1"/>
          <w:sz w:val="24"/>
          <w:szCs w:val="24"/>
        </w:rPr>
        <w:t xml:space="preserve"> się do dostarczenia przedmiotu zamówienia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w cenach zgodnych z ofertą. </w:t>
      </w:r>
      <w:r w:rsidR="00BE4B32" w:rsidRPr="00B2276B">
        <w:rPr>
          <w:rFonts w:cstheme="minorHAnsi"/>
          <w:color w:val="000000" w:themeColor="text1"/>
          <w:sz w:val="24"/>
          <w:szCs w:val="24"/>
        </w:rPr>
        <w:t>Wartość netto zaoferowanej przez Wykonawcę ceny w czasie obowiązywania umowy nie może ulec zmianie.</w:t>
      </w:r>
    </w:p>
    <w:p w:rsidR="004F2022" w:rsidRPr="00B2276B" w:rsidRDefault="00A65D64" w:rsidP="00AA480D">
      <w:pPr>
        <w:tabs>
          <w:tab w:val="left" w:pos="1440"/>
        </w:tabs>
        <w:spacing w:after="0" w:line="240" w:lineRule="auto"/>
        <w:jc w:val="both"/>
        <w:rPr>
          <w:rFonts w:cstheme="minorHAnsi"/>
          <w:color w:val="000000" w:themeColor="text1"/>
          <w:kern w:val="0"/>
          <w:sz w:val="24"/>
          <w:szCs w:val="24"/>
        </w:rPr>
      </w:pPr>
      <w:r w:rsidRPr="00B2276B">
        <w:rPr>
          <w:rFonts w:cstheme="minorHAnsi"/>
          <w:color w:val="000000" w:themeColor="text1"/>
          <w:kern w:val="0"/>
          <w:sz w:val="24"/>
          <w:szCs w:val="24"/>
        </w:rPr>
        <w:t>3</w:t>
      </w:r>
      <w:r w:rsidR="000F2C63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. Dostawy </w:t>
      </w:r>
      <w:r w:rsidR="004F2022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dla </w:t>
      </w:r>
      <w:r w:rsidR="006E173B" w:rsidRPr="00B2276B">
        <w:rPr>
          <w:rFonts w:cstheme="minorHAnsi"/>
          <w:color w:val="000000" w:themeColor="text1"/>
          <w:kern w:val="0"/>
          <w:sz w:val="24"/>
          <w:szCs w:val="24"/>
        </w:rPr>
        <w:t>zada</w:t>
      </w:r>
      <w:r w:rsidR="005B2251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</w:t>
      </w:r>
      <w:r w:rsidR="004F2022" w:rsidRPr="00B2276B">
        <w:rPr>
          <w:rFonts w:cstheme="minorHAnsi"/>
          <w:color w:val="000000" w:themeColor="text1"/>
          <w:kern w:val="0"/>
          <w:sz w:val="24"/>
          <w:szCs w:val="24"/>
        </w:rPr>
        <w:t>II,</w:t>
      </w:r>
      <w:r w:rsidR="00364D5C">
        <w:rPr>
          <w:rFonts w:cstheme="minorHAnsi"/>
          <w:color w:val="000000" w:themeColor="text1"/>
          <w:kern w:val="0"/>
          <w:sz w:val="24"/>
          <w:szCs w:val="24"/>
        </w:rPr>
        <w:t xml:space="preserve">VII i </w:t>
      </w:r>
      <w:r w:rsidR="006E173B" w:rsidRPr="00B2276B">
        <w:rPr>
          <w:rFonts w:cstheme="minorHAnsi"/>
          <w:color w:val="000000" w:themeColor="text1"/>
          <w:kern w:val="0"/>
          <w:sz w:val="24"/>
          <w:szCs w:val="24"/>
        </w:rPr>
        <w:t>VIII</w:t>
      </w:r>
      <w:r w:rsidR="004F2022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</w:t>
      </w:r>
      <w:r w:rsidR="000F2C63" w:rsidRPr="00B2276B">
        <w:rPr>
          <w:rFonts w:cstheme="minorHAnsi"/>
          <w:color w:val="000000" w:themeColor="text1"/>
          <w:kern w:val="0"/>
          <w:sz w:val="24"/>
          <w:szCs w:val="24"/>
        </w:rPr>
        <w:t>stanowiące</w:t>
      </w:r>
      <w:r w:rsidR="005B2251" w:rsidRPr="00B2276B">
        <w:rPr>
          <w:rFonts w:cstheme="minorHAnsi"/>
          <w:color w:val="000000" w:themeColor="text1"/>
          <w:kern w:val="0"/>
          <w:sz w:val="24"/>
          <w:szCs w:val="24"/>
        </w:rPr>
        <w:t>go</w:t>
      </w:r>
      <w:r w:rsidR="000F2C63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przedmiot zamówienia odbywać się będą w terminie …………. dni od dnia podpisania umowy transportem Wykonawcy na jego koszt do pomieszczeń Regionalnego Centrum Naukowo-Technologicznego, Podzamcze 45, 26-060 Chęciny.</w:t>
      </w:r>
    </w:p>
    <w:p w:rsidR="004F2022" w:rsidRPr="00B2276B" w:rsidRDefault="004F2022" w:rsidP="00AA480D">
      <w:pPr>
        <w:tabs>
          <w:tab w:val="left" w:pos="1440"/>
        </w:tabs>
        <w:spacing w:after="0" w:line="240" w:lineRule="auto"/>
        <w:jc w:val="both"/>
        <w:rPr>
          <w:rFonts w:cstheme="minorHAnsi"/>
          <w:color w:val="000000" w:themeColor="text1"/>
          <w:kern w:val="0"/>
          <w:sz w:val="24"/>
          <w:szCs w:val="24"/>
        </w:rPr>
      </w:pPr>
      <w:r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4. Dostawy </w:t>
      </w:r>
      <w:r w:rsidR="005B2251" w:rsidRPr="00B2276B">
        <w:rPr>
          <w:rFonts w:cstheme="minorHAnsi"/>
          <w:color w:val="000000" w:themeColor="text1"/>
          <w:kern w:val="0"/>
          <w:sz w:val="24"/>
          <w:szCs w:val="24"/>
        </w:rPr>
        <w:t>dla zadania</w:t>
      </w:r>
      <w:r w:rsidR="00062B6C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</w:t>
      </w:r>
      <w:r w:rsidR="005B2251" w:rsidRPr="00B2276B">
        <w:rPr>
          <w:rFonts w:cstheme="minorHAnsi"/>
          <w:color w:val="000000" w:themeColor="text1"/>
          <w:kern w:val="0"/>
          <w:sz w:val="24"/>
          <w:szCs w:val="24"/>
        </w:rPr>
        <w:t>I,</w:t>
      </w:r>
      <w:r w:rsidR="006E173B" w:rsidRPr="00B2276B">
        <w:rPr>
          <w:rFonts w:cstheme="minorHAnsi"/>
          <w:color w:val="000000" w:themeColor="text1"/>
          <w:kern w:val="0"/>
          <w:sz w:val="24"/>
          <w:szCs w:val="24"/>
        </w:rPr>
        <w:t>III,IV,V,VI</w:t>
      </w:r>
      <w:r w:rsidR="00364D5C">
        <w:rPr>
          <w:rFonts w:cstheme="minorHAnsi"/>
          <w:color w:val="000000" w:themeColor="text1"/>
          <w:kern w:val="0"/>
          <w:sz w:val="24"/>
          <w:szCs w:val="24"/>
        </w:rPr>
        <w:t xml:space="preserve"> i IX</w:t>
      </w:r>
      <w:r w:rsidR="00062B6C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stanowiące</w:t>
      </w:r>
      <w:r w:rsidR="005B2251" w:rsidRPr="00B2276B">
        <w:rPr>
          <w:rFonts w:cstheme="minorHAnsi"/>
          <w:color w:val="000000" w:themeColor="text1"/>
          <w:kern w:val="0"/>
          <w:sz w:val="24"/>
          <w:szCs w:val="24"/>
        </w:rPr>
        <w:t>go</w:t>
      </w:r>
      <w:r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przedmiot zamówienia odbywać się będą sukcesywnie przez okres 12 miesięcy od dnia podpisania umowy, każdorazowo po wezwaniu, transportem Wykonawcy na jego koszt do pomieszczeń Regionalnego Centrum Naukowo-Technologicznego, Podzamcze 45, 26-060 Chęciny.</w:t>
      </w:r>
    </w:p>
    <w:p w:rsidR="000F2C63" w:rsidRPr="00B2276B" w:rsidRDefault="004F2022" w:rsidP="00AA480D">
      <w:pPr>
        <w:tabs>
          <w:tab w:val="left" w:pos="1440"/>
        </w:tabs>
        <w:spacing w:after="0" w:line="276" w:lineRule="auto"/>
        <w:jc w:val="both"/>
        <w:rPr>
          <w:rFonts w:cstheme="minorHAnsi"/>
          <w:color w:val="000000" w:themeColor="text1"/>
          <w:kern w:val="0"/>
          <w:sz w:val="24"/>
          <w:szCs w:val="24"/>
        </w:rPr>
      </w:pPr>
      <w:r w:rsidRPr="00B2276B">
        <w:rPr>
          <w:rFonts w:cstheme="minorHAnsi"/>
          <w:color w:val="000000" w:themeColor="text1"/>
          <w:kern w:val="0"/>
          <w:sz w:val="24"/>
          <w:szCs w:val="24"/>
        </w:rPr>
        <w:t>5. Dostawy, o których mowa w ust. 4 niniejszego paragraf</w:t>
      </w:r>
      <w:r w:rsidR="00AA480D">
        <w:rPr>
          <w:rFonts w:cstheme="minorHAnsi"/>
          <w:color w:val="000000" w:themeColor="text1"/>
          <w:kern w:val="0"/>
          <w:sz w:val="24"/>
          <w:szCs w:val="24"/>
        </w:rPr>
        <w:t>u realizowane będą na podstawie</w:t>
      </w:r>
      <w:r w:rsidR="00EC00D5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</w:t>
      </w:r>
      <w:r w:rsidR="00AA480D">
        <w:rPr>
          <w:rFonts w:cstheme="minorHAnsi"/>
          <w:color w:val="000000" w:themeColor="text1"/>
          <w:kern w:val="0"/>
          <w:sz w:val="24"/>
          <w:szCs w:val="24"/>
        </w:rPr>
        <w:br/>
      </w:r>
      <w:r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e-mailowego </w:t>
      </w:r>
      <w:r w:rsidR="00AA480D">
        <w:rPr>
          <w:rFonts w:cstheme="minorHAnsi"/>
          <w:color w:val="000000" w:themeColor="text1"/>
          <w:kern w:val="0"/>
          <w:sz w:val="24"/>
          <w:szCs w:val="24"/>
        </w:rPr>
        <w:t>złożenia zamówienia</w:t>
      </w:r>
      <w:r w:rsidR="006E173B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z ………dniowym wyprzedzeniem</w:t>
      </w:r>
      <w:r w:rsidR="00EC00D5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</w:t>
      </w:r>
      <w:r w:rsidRPr="00B2276B">
        <w:rPr>
          <w:rFonts w:cstheme="minorHAnsi"/>
          <w:color w:val="000000" w:themeColor="text1"/>
          <w:kern w:val="0"/>
          <w:sz w:val="24"/>
          <w:szCs w:val="24"/>
        </w:rPr>
        <w:t>z podaniem ilości i rodzaju dostarczonego produktu.</w:t>
      </w:r>
    </w:p>
    <w:p w:rsidR="00624B9E" w:rsidRPr="00B2276B" w:rsidRDefault="00EC00D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6</w:t>
      </w:r>
      <w:r w:rsidR="00624B9E" w:rsidRPr="00B2276B">
        <w:rPr>
          <w:rFonts w:cstheme="minorHAnsi"/>
          <w:color w:val="000000" w:themeColor="text1"/>
          <w:sz w:val="24"/>
          <w:szCs w:val="24"/>
        </w:rPr>
        <w:t xml:space="preserve">. Powyższe dostawy </w:t>
      </w:r>
      <w:r w:rsidR="00E4628F" w:rsidRPr="00B2276B">
        <w:rPr>
          <w:rFonts w:cstheme="minorHAnsi"/>
          <w:color w:val="000000" w:themeColor="text1"/>
          <w:sz w:val="24"/>
          <w:szCs w:val="24"/>
        </w:rPr>
        <w:t>o których mowa w ust. 3</w:t>
      </w:r>
      <w:r w:rsidR="004F2022" w:rsidRPr="00B2276B">
        <w:rPr>
          <w:rFonts w:cstheme="minorHAnsi"/>
          <w:color w:val="000000" w:themeColor="text1"/>
          <w:sz w:val="24"/>
          <w:szCs w:val="24"/>
        </w:rPr>
        <w:t xml:space="preserve"> i 4</w:t>
      </w:r>
      <w:r w:rsidR="00A65D64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="00C6266D" w:rsidRPr="00B2276B">
        <w:rPr>
          <w:rFonts w:cstheme="minorHAnsi"/>
          <w:color w:val="000000" w:themeColor="text1"/>
          <w:sz w:val="24"/>
          <w:szCs w:val="24"/>
        </w:rPr>
        <w:t xml:space="preserve">niniejszego paragrafu </w:t>
      </w:r>
      <w:r w:rsidR="00624B9E" w:rsidRPr="00B2276B">
        <w:rPr>
          <w:rFonts w:cstheme="minorHAnsi"/>
          <w:color w:val="000000" w:themeColor="text1"/>
          <w:sz w:val="24"/>
          <w:szCs w:val="24"/>
        </w:rPr>
        <w:t>odbywać się będą od poniedziałku do piątku w godzinach od 8.00 do 15.00.</w:t>
      </w:r>
    </w:p>
    <w:p w:rsidR="00E04E19" w:rsidRPr="00B2276B" w:rsidRDefault="00EC00D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7</w:t>
      </w:r>
      <w:r w:rsidR="00E04E19" w:rsidRPr="00B2276B">
        <w:rPr>
          <w:rFonts w:cstheme="minorHAnsi"/>
          <w:color w:val="000000" w:themeColor="text1"/>
          <w:sz w:val="24"/>
          <w:szCs w:val="24"/>
        </w:rPr>
        <w:t xml:space="preserve">. </w:t>
      </w:r>
      <w:r w:rsidR="001270BE" w:rsidRPr="00B2276B">
        <w:rPr>
          <w:rFonts w:cstheme="minorHAnsi"/>
          <w:color w:val="000000" w:themeColor="text1"/>
          <w:sz w:val="24"/>
          <w:szCs w:val="24"/>
        </w:rPr>
        <w:t>Wykonawca zobowiązany jest przedłożyć przy dostawie dla każdego dostarczanego produktu certyfikat kontroli jakości</w:t>
      </w:r>
      <w:r w:rsidR="006E173B" w:rsidRPr="00B2276B">
        <w:rPr>
          <w:rFonts w:cstheme="minorHAnsi"/>
          <w:color w:val="000000" w:themeColor="text1"/>
          <w:sz w:val="24"/>
          <w:szCs w:val="24"/>
        </w:rPr>
        <w:t>, przy czym numer partii na certyfikacie musi być zgodny z numerem partii produkcyjnej dostarczonej do Zamawiającego</w:t>
      </w:r>
      <w:r w:rsidR="00685458" w:rsidRPr="00B2276B">
        <w:rPr>
          <w:rFonts w:cstheme="minorHAnsi"/>
          <w:color w:val="000000" w:themeColor="text1"/>
          <w:sz w:val="24"/>
          <w:szCs w:val="24"/>
        </w:rPr>
        <w:t>.</w:t>
      </w:r>
    </w:p>
    <w:p w:rsidR="00830C65" w:rsidRPr="00B2276B" w:rsidRDefault="00EC00D5" w:rsidP="00AA480D">
      <w:pPr>
        <w:tabs>
          <w:tab w:val="left" w:pos="1440"/>
        </w:tabs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8. Data przydatności do użycia każdego produktu winna być umieszczona w widocznym miejscu na każdym opakowaniu i wynosić nie mniej niż 3/4 terminu ważności ustalonego p</w:t>
      </w:r>
      <w:r w:rsidR="00830C65" w:rsidRPr="00B2276B">
        <w:rPr>
          <w:rFonts w:cstheme="minorHAnsi"/>
          <w:color w:val="000000" w:themeColor="text1"/>
          <w:sz w:val="24"/>
          <w:szCs w:val="24"/>
        </w:rPr>
        <w:t>rzez producenta.</w:t>
      </w:r>
    </w:p>
    <w:p w:rsidR="00830C65" w:rsidRPr="00B2276B" w:rsidRDefault="00830C65" w:rsidP="00AA480D">
      <w:pPr>
        <w:tabs>
          <w:tab w:val="left" w:pos="1440"/>
        </w:tabs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9. Przedmiot zamówienia musi być fabrycznie nowy, pełnowartościowy, wolny od wszelkich wad i uszkodzeń, bez wcześniejszej eksploatacji.</w:t>
      </w:r>
    </w:p>
    <w:p w:rsidR="000F2C63" w:rsidRPr="00B2276B" w:rsidRDefault="00830C65" w:rsidP="00AA480D">
      <w:pPr>
        <w:tabs>
          <w:tab w:val="left" w:pos="1440"/>
        </w:tabs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1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0</w:t>
      </w:r>
      <w:r w:rsidR="000F2C63" w:rsidRPr="00B2276B">
        <w:rPr>
          <w:rFonts w:cstheme="minorHAnsi"/>
          <w:color w:val="000000" w:themeColor="text1"/>
          <w:sz w:val="24"/>
          <w:szCs w:val="24"/>
        </w:rPr>
        <w:t>. W przypadku braku doku</w:t>
      </w:r>
      <w:r w:rsidR="00EC00D5" w:rsidRPr="00B2276B">
        <w:rPr>
          <w:rFonts w:cstheme="minorHAnsi"/>
          <w:color w:val="000000" w:themeColor="text1"/>
          <w:sz w:val="24"/>
          <w:szCs w:val="24"/>
        </w:rPr>
        <w:t xml:space="preserve">mentów wymienionych 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w ust. 7</w:t>
      </w:r>
      <w:r w:rsidR="000F2C63" w:rsidRPr="00B2276B">
        <w:rPr>
          <w:rFonts w:cstheme="minorHAnsi"/>
          <w:color w:val="000000" w:themeColor="text1"/>
          <w:sz w:val="24"/>
          <w:szCs w:val="24"/>
        </w:rPr>
        <w:t xml:space="preserve">, Zamawiający </w:t>
      </w:r>
      <w:r w:rsidR="001E3655">
        <w:rPr>
          <w:rFonts w:cstheme="minorHAnsi"/>
          <w:color w:val="000000" w:themeColor="text1"/>
          <w:sz w:val="24"/>
          <w:szCs w:val="24"/>
        </w:rPr>
        <w:t>zastrzega sobie</w:t>
      </w:r>
      <w:r w:rsidR="000F2C63" w:rsidRPr="00B2276B">
        <w:rPr>
          <w:rFonts w:cstheme="minorHAnsi"/>
          <w:color w:val="000000" w:themeColor="text1"/>
          <w:sz w:val="24"/>
          <w:szCs w:val="24"/>
        </w:rPr>
        <w:t xml:space="preserve"> możliwość nieodebrania dostawy.</w:t>
      </w:r>
    </w:p>
    <w:p w:rsidR="00BD7C95" w:rsidRPr="00B2276B" w:rsidRDefault="00830C6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1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1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 Zmiana</w:t>
      </w:r>
      <w:r w:rsidR="00E4628F" w:rsidRPr="00B2276B">
        <w:rPr>
          <w:rFonts w:cstheme="minorHAnsi"/>
          <w:color w:val="000000" w:themeColor="text1"/>
          <w:sz w:val="24"/>
          <w:szCs w:val="24"/>
        </w:rPr>
        <w:t xml:space="preserve"> terminu, o którym mowa w ust. 3</w:t>
      </w:r>
      <w:r w:rsidR="00EC00D5" w:rsidRPr="00B2276B">
        <w:rPr>
          <w:rFonts w:cstheme="minorHAnsi"/>
          <w:color w:val="000000" w:themeColor="text1"/>
          <w:sz w:val="24"/>
          <w:szCs w:val="24"/>
        </w:rPr>
        <w:t>,</w:t>
      </w:r>
      <w:r w:rsidR="00931461" w:rsidRPr="00B2276B">
        <w:rPr>
          <w:rFonts w:cstheme="minorHAnsi"/>
          <w:color w:val="000000" w:themeColor="text1"/>
          <w:sz w:val="24"/>
          <w:szCs w:val="24"/>
        </w:rPr>
        <w:t>4</w:t>
      </w:r>
      <w:r w:rsidR="00EC00D5" w:rsidRPr="00B2276B">
        <w:rPr>
          <w:rFonts w:cstheme="minorHAnsi"/>
          <w:color w:val="000000" w:themeColor="text1"/>
          <w:sz w:val="24"/>
          <w:szCs w:val="24"/>
        </w:rPr>
        <w:t xml:space="preserve"> i 5</w:t>
      </w:r>
      <w:r w:rsidR="00931461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niniejszego paragrafu może nastąpić wyłącznie w  przypadku wystąpienia okoliczności niezawinionych przez Wykonawcę, których mimo dołożenia należytej staranności nie można było przewidzieć, zwłaszcza w szczególności będących następstwem siły wyższej.</w:t>
      </w:r>
    </w:p>
    <w:p w:rsidR="00967407" w:rsidRPr="00B2276B" w:rsidRDefault="00830C6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1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2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 Zmiana terminu realizacji umowy może nastąpić wyłąc</w:t>
      </w:r>
      <w:r w:rsidR="00967407" w:rsidRPr="00B2276B">
        <w:rPr>
          <w:rFonts w:cstheme="minorHAnsi"/>
          <w:color w:val="000000" w:themeColor="text1"/>
          <w:sz w:val="24"/>
          <w:szCs w:val="24"/>
        </w:rPr>
        <w:t xml:space="preserve">znie za zgodą Zamawiającego na </w:t>
      </w:r>
      <w:r w:rsidR="00BD7C95" w:rsidRPr="00B2276B">
        <w:rPr>
          <w:rFonts w:cstheme="minorHAnsi"/>
          <w:color w:val="000000" w:themeColor="text1"/>
          <w:sz w:val="24"/>
          <w:szCs w:val="24"/>
        </w:rPr>
        <w:t xml:space="preserve">pisemny wniosek Wykonawcy, zawierający uzasadnienie zmiany terminu. </w:t>
      </w:r>
    </w:p>
    <w:p w:rsidR="00716076" w:rsidRPr="00B2276B" w:rsidRDefault="00716076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</w:p>
    <w:p w:rsidR="00BD7C95" w:rsidRPr="00B2276B" w:rsidRDefault="00BD7C95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lastRenderedPageBreak/>
        <w:t>§ 2.</w:t>
      </w:r>
    </w:p>
    <w:p w:rsidR="005D5F91" w:rsidRPr="00B2276B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1. Wartość umowy obejmuje wszystkie koszty związane </w:t>
      </w:r>
      <w:r w:rsidR="00BF625B" w:rsidRPr="00B2276B">
        <w:rPr>
          <w:rFonts w:cstheme="minorHAnsi"/>
          <w:color w:val="000000" w:themeColor="text1"/>
          <w:sz w:val="24"/>
          <w:szCs w:val="24"/>
        </w:rPr>
        <w:t xml:space="preserve">z </w:t>
      </w:r>
      <w:r w:rsidRPr="00B2276B">
        <w:rPr>
          <w:rFonts w:cstheme="minorHAnsi"/>
          <w:color w:val="000000" w:themeColor="text1"/>
          <w:sz w:val="24"/>
          <w:szCs w:val="24"/>
        </w:rPr>
        <w:t>realizacją</w:t>
      </w:r>
      <w:r w:rsidR="00624B9E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przedmiotu umowy, </w:t>
      </w:r>
      <w:r w:rsidR="005D5F91" w:rsidRPr="00B2276B">
        <w:rPr>
          <w:rFonts w:cstheme="minorHAnsi"/>
          <w:color w:val="000000" w:themeColor="text1"/>
          <w:sz w:val="24"/>
          <w:szCs w:val="24"/>
        </w:rPr>
        <w:t>łącznie z transportem, rozładunkiem oraz wniesieniem przedmiotu umowy</w:t>
      </w:r>
      <w:r w:rsidR="001636E6" w:rsidRPr="00B2276B">
        <w:rPr>
          <w:rFonts w:cstheme="minorHAnsi"/>
          <w:color w:val="000000" w:themeColor="text1"/>
          <w:sz w:val="24"/>
          <w:szCs w:val="24"/>
        </w:rPr>
        <w:t xml:space="preserve">, wymienionym w §1 do wskazanych pomieszczeń Zamawiającego znajdujących się w budynku </w:t>
      </w:r>
      <w:proofErr w:type="spellStart"/>
      <w:r w:rsidR="001636E6" w:rsidRPr="00B2276B">
        <w:rPr>
          <w:rFonts w:cstheme="minorHAnsi"/>
          <w:color w:val="000000" w:themeColor="text1"/>
          <w:sz w:val="24"/>
          <w:szCs w:val="24"/>
        </w:rPr>
        <w:t>Biobanku</w:t>
      </w:r>
      <w:proofErr w:type="spellEnd"/>
      <w:r w:rsidR="001636E6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Regionalnego Centrum Naukowo-Technologicznego w Podzamczu</w:t>
      </w:r>
    </w:p>
    <w:p w:rsidR="00BD7C95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2. Wartość umowy w okresie jej obowiązywania </w:t>
      </w:r>
      <w:r w:rsidR="005D5F91" w:rsidRPr="00B2276B">
        <w:rPr>
          <w:rFonts w:cstheme="minorHAnsi"/>
          <w:color w:val="000000" w:themeColor="text1"/>
          <w:sz w:val="24"/>
          <w:szCs w:val="24"/>
        </w:rPr>
        <w:t xml:space="preserve">wynosi brutto </w:t>
      </w:r>
      <w:r w:rsidR="001636E6" w:rsidRPr="00B2276B">
        <w:rPr>
          <w:rFonts w:cstheme="minorHAnsi"/>
          <w:color w:val="000000" w:themeColor="text1"/>
          <w:sz w:val="24"/>
          <w:szCs w:val="24"/>
        </w:rPr>
        <w:t>…….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.. zł (słownie: </w:t>
      </w:r>
      <w:r w:rsidR="00FF57DE" w:rsidRPr="00B2276B">
        <w:rPr>
          <w:rFonts w:cstheme="minorHAnsi"/>
          <w:color w:val="000000" w:themeColor="text1"/>
          <w:sz w:val="24"/>
          <w:szCs w:val="24"/>
        </w:rPr>
        <w:t xml:space="preserve">………..) w tym: </w:t>
      </w:r>
      <w:r w:rsidRPr="00B2276B">
        <w:rPr>
          <w:rFonts w:cstheme="minorHAnsi"/>
          <w:color w:val="000000" w:themeColor="text1"/>
          <w:sz w:val="24"/>
          <w:szCs w:val="24"/>
        </w:rPr>
        <w:t>…………….zł. netto (słownie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: ………………..</w:t>
      </w:r>
      <w:r w:rsidR="007A384F" w:rsidRPr="00B2276B">
        <w:rPr>
          <w:rFonts w:cstheme="minorHAnsi"/>
          <w:color w:val="000000" w:themeColor="text1"/>
          <w:sz w:val="24"/>
          <w:szCs w:val="24"/>
        </w:rPr>
        <w:t>) plus  podatek VAT</w:t>
      </w:r>
      <w:r w:rsidR="005D5F91" w:rsidRPr="00B2276B">
        <w:rPr>
          <w:rFonts w:cstheme="minorHAnsi"/>
          <w:color w:val="000000" w:themeColor="text1"/>
          <w:sz w:val="24"/>
          <w:szCs w:val="24"/>
        </w:rPr>
        <w:t xml:space="preserve"> ….%.</w:t>
      </w:r>
    </w:p>
    <w:p w:rsidR="00AA480D" w:rsidRPr="00B2276B" w:rsidRDefault="00AA480D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BD7C95" w:rsidRPr="00B2276B" w:rsidRDefault="00BD7C95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3.</w:t>
      </w:r>
    </w:p>
    <w:p w:rsidR="00BD7C95" w:rsidRPr="00B2276B" w:rsidRDefault="00BD7C95" w:rsidP="00AA480D">
      <w:pPr>
        <w:pStyle w:val="Akapitzlist"/>
        <w:numPr>
          <w:ilvl w:val="0"/>
          <w:numId w:val="7"/>
        </w:numPr>
        <w:spacing w:after="0" w:line="276" w:lineRule="auto"/>
        <w:ind w:left="284" w:hanging="248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Osoba wyznaczona do kontaktów po stronie Wykonawc</w:t>
      </w:r>
      <w:r w:rsidR="00C45273" w:rsidRPr="00B2276B">
        <w:rPr>
          <w:rFonts w:cstheme="minorHAnsi"/>
          <w:color w:val="000000" w:themeColor="text1"/>
          <w:sz w:val="24"/>
          <w:szCs w:val="24"/>
        </w:rPr>
        <w:t xml:space="preserve">y:  ……………….,  tel.: </w:t>
      </w:r>
      <w:r w:rsidR="007A384F" w:rsidRPr="00B2276B">
        <w:rPr>
          <w:rFonts w:cstheme="minorHAnsi"/>
          <w:color w:val="000000" w:themeColor="text1"/>
          <w:sz w:val="24"/>
          <w:szCs w:val="24"/>
        </w:rPr>
        <w:t xml:space="preserve">……………….., </w:t>
      </w:r>
    </w:p>
    <w:p w:rsidR="00E86FBD" w:rsidRPr="00B2276B" w:rsidRDefault="00E86FBD" w:rsidP="00AA480D">
      <w:pPr>
        <w:pStyle w:val="Akapitzlist"/>
        <w:numPr>
          <w:ilvl w:val="0"/>
          <w:numId w:val="7"/>
        </w:numPr>
        <w:spacing w:after="0" w:line="276" w:lineRule="auto"/>
        <w:ind w:left="284" w:hanging="248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Osoba odpowiedzialna merytorycznie za realizację zamówienia po stronie Zamawiającego: …………………, </w:t>
      </w:r>
      <w:proofErr w:type="spellStart"/>
      <w:r w:rsidRPr="00B2276B">
        <w:rPr>
          <w:rFonts w:cstheme="minorHAnsi"/>
          <w:color w:val="000000" w:themeColor="text1"/>
          <w:sz w:val="24"/>
          <w:szCs w:val="24"/>
        </w:rPr>
        <w:t>tel</w:t>
      </w:r>
      <w:proofErr w:type="spellEnd"/>
      <w:r w:rsidRPr="00B2276B">
        <w:rPr>
          <w:rFonts w:cstheme="minorHAnsi"/>
          <w:color w:val="000000" w:themeColor="text1"/>
          <w:sz w:val="24"/>
          <w:szCs w:val="24"/>
        </w:rPr>
        <w:t>: …………………</w:t>
      </w:r>
    </w:p>
    <w:p w:rsidR="00BD7C95" w:rsidRPr="00AA480D" w:rsidRDefault="00BD7C95" w:rsidP="00AA480D">
      <w:pPr>
        <w:pStyle w:val="Akapitzlist"/>
        <w:numPr>
          <w:ilvl w:val="0"/>
          <w:numId w:val="7"/>
        </w:numPr>
        <w:spacing w:after="0" w:line="276" w:lineRule="auto"/>
        <w:ind w:left="426"/>
        <w:jc w:val="both"/>
        <w:rPr>
          <w:rFonts w:cstheme="minorHAnsi"/>
          <w:color w:val="000000" w:themeColor="text1"/>
          <w:sz w:val="24"/>
          <w:szCs w:val="24"/>
        </w:rPr>
      </w:pPr>
      <w:r w:rsidRPr="00AA480D">
        <w:rPr>
          <w:rFonts w:cstheme="minorHAnsi"/>
          <w:color w:val="000000" w:themeColor="text1"/>
          <w:sz w:val="24"/>
          <w:szCs w:val="24"/>
        </w:rPr>
        <w:t>W przypadku zmiany osoby odpowiedzialnej za kontakt z Zamawiającym, Wykonawca niezwłocznie zawiadomi na piśmie o tym fakcie Zamawiającego.</w:t>
      </w:r>
    </w:p>
    <w:p w:rsidR="00AA480D" w:rsidRPr="00AA480D" w:rsidRDefault="00AA480D" w:rsidP="00AA480D">
      <w:pPr>
        <w:pStyle w:val="Akapitzlist"/>
        <w:spacing w:after="0" w:line="276" w:lineRule="auto"/>
        <w:ind w:left="750"/>
        <w:jc w:val="both"/>
        <w:rPr>
          <w:rFonts w:cstheme="minorHAnsi"/>
          <w:color w:val="000000" w:themeColor="text1"/>
          <w:sz w:val="24"/>
          <w:szCs w:val="24"/>
        </w:rPr>
      </w:pPr>
    </w:p>
    <w:p w:rsidR="00BD7C95" w:rsidRPr="00B2276B" w:rsidRDefault="00BD7C95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4.</w:t>
      </w:r>
    </w:p>
    <w:p w:rsidR="00BD7C95" w:rsidRPr="00B2276B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1. Wykonawca oświadcza, że posiada doświadczenie, kwalifikacje i uprawnienia wymagane do prawidłowego wykonywania umowy. Wykonawca oświadcza, że zapoznał się z warunkami realizacji umowy i oświadcza, że nie zachodzą okoliczności uniemożliwiające lub utrudniające prawidłowe jej wykonanie. </w:t>
      </w:r>
    </w:p>
    <w:p w:rsidR="00BD7C95" w:rsidRPr="00B2276B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2. Wykonawca wykona umowę, zgodnie z obowiązującymi przepisami i normami. Dostarczony przedmiot zamówienia winien posiadać: </w:t>
      </w:r>
      <w:r w:rsidR="00215041" w:rsidRPr="00B2276B">
        <w:rPr>
          <w:rFonts w:cstheme="minorHAnsi"/>
          <w:color w:val="000000" w:themeColor="text1"/>
          <w:sz w:val="24"/>
          <w:szCs w:val="24"/>
        </w:rPr>
        <w:t>karty charakterystyk</w:t>
      </w:r>
      <w:r w:rsidR="001636E6" w:rsidRPr="00B2276B">
        <w:rPr>
          <w:rFonts w:cstheme="minorHAnsi"/>
          <w:color w:val="000000" w:themeColor="text1"/>
          <w:sz w:val="24"/>
          <w:szCs w:val="24"/>
        </w:rPr>
        <w:t>i</w:t>
      </w:r>
      <w:r w:rsidR="00215041" w:rsidRPr="00B2276B">
        <w:rPr>
          <w:rFonts w:cstheme="minorHAnsi"/>
          <w:color w:val="000000" w:themeColor="text1"/>
          <w:sz w:val="24"/>
          <w:szCs w:val="24"/>
        </w:rPr>
        <w:t>, stosowne świadectwa/certyfikaty jakości potwierdz</w:t>
      </w:r>
      <w:r w:rsidR="00FF57DE" w:rsidRPr="00B2276B">
        <w:rPr>
          <w:rFonts w:cstheme="minorHAnsi"/>
          <w:color w:val="000000" w:themeColor="text1"/>
          <w:sz w:val="24"/>
          <w:szCs w:val="24"/>
        </w:rPr>
        <w:t xml:space="preserve">ające spełnienie stawianych w </w:t>
      </w:r>
      <w:r w:rsidR="00B2276B" w:rsidRPr="00B2276B">
        <w:rPr>
          <w:rFonts w:cstheme="minorHAnsi"/>
          <w:color w:val="000000" w:themeColor="text1"/>
          <w:sz w:val="24"/>
          <w:szCs w:val="24"/>
        </w:rPr>
        <w:t>SWZ</w:t>
      </w:r>
      <w:r w:rsidR="00215041" w:rsidRPr="00B2276B">
        <w:rPr>
          <w:rFonts w:cstheme="minorHAnsi"/>
          <w:color w:val="000000" w:themeColor="text1"/>
          <w:sz w:val="24"/>
          <w:szCs w:val="24"/>
        </w:rPr>
        <w:t xml:space="preserve"> wymagań, lub inne ewentualne wymagane prawem certyfikaty i świadectwa potwierdzające dopuszczenie dostarczonego produktu do obrotu na terytorium Polski. </w:t>
      </w:r>
      <w:r w:rsidR="00D01BA4" w:rsidRPr="00B2276B">
        <w:rPr>
          <w:rFonts w:cstheme="minorHAnsi"/>
          <w:color w:val="000000" w:themeColor="text1"/>
          <w:sz w:val="24"/>
          <w:szCs w:val="24"/>
        </w:rPr>
        <w:t>Wszystkie dokumenty załączone do dostarczonego przedmiotu zamówienia winny być sporządzone w języku polskim, bądź tłumaczone na język polski, za wyjątkiem certyfikatów kontroli jakości danej partii produkcyjnej.</w:t>
      </w:r>
    </w:p>
    <w:p w:rsidR="00BD7C95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3. Wykonawca zobowiązuje się dostarczyć przedmiot umowy w oryginalnych opakowaniach na własny koszt.</w:t>
      </w:r>
    </w:p>
    <w:p w:rsidR="00C67764" w:rsidRPr="00B2276B" w:rsidRDefault="00C67764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BD7C95" w:rsidRPr="00B2276B" w:rsidRDefault="004F71BD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5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:rsidR="00360D12" w:rsidRPr="00B2276B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1. Podstawą do wystawienia faktury VAT na płatnika- Zamawiającego</w:t>
      </w:r>
      <w:r w:rsidR="00FF57DE" w:rsidRPr="00B2276B">
        <w:rPr>
          <w:rFonts w:cstheme="minorHAnsi"/>
          <w:color w:val="000000" w:themeColor="text1"/>
          <w:sz w:val="24"/>
          <w:szCs w:val="24"/>
        </w:rPr>
        <w:t xml:space="preserve"> jest należyte wykonanie umowy</w:t>
      </w:r>
      <w:r w:rsidR="00BF625B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="00360D12" w:rsidRPr="00B2276B">
        <w:rPr>
          <w:rFonts w:cstheme="minorHAnsi"/>
          <w:color w:val="000000" w:themeColor="text1"/>
          <w:sz w:val="24"/>
          <w:szCs w:val="24"/>
        </w:rPr>
        <w:t>oraz dostarczenie</w:t>
      </w:r>
      <w:r w:rsidR="00540443" w:rsidRPr="00B2276B">
        <w:rPr>
          <w:rFonts w:cstheme="minorHAnsi"/>
          <w:color w:val="000000" w:themeColor="text1"/>
          <w:sz w:val="24"/>
          <w:szCs w:val="24"/>
        </w:rPr>
        <w:t xml:space="preserve"> certyfikatu kontroli jakości.</w:t>
      </w:r>
    </w:p>
    <w:p w:rsidR="00826C00" w:rsidRPr="00B2276B" w:rsidRDefault="00826C00" w:rsidP="00C67764">
      <w:pPr>
        <w:spacing w:after="0" w:line="276" w:lineRule="auto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2. Faktury powinny być wystawiane przez Wykonawcę w następujący sposób:</w:t>
      </w:r>
    </w:p>
    <w:p w:rsidR="00826C00" w:rsidRPr="00B2276B" w:rsidRDefault="00826C00" w:rsidP="00C67764">
      <w:pPr>
        <w:spacing w:after="0" w:line="276" w:lineRule="auto"/>
        <w:jc w:val="both"/>
        <w:rPr>
          <w:rFonts w:cstheme="minorHAnsi"/>
          <w:b/>
          <w:color w:val="auto"/>
          <w:sz w:val="24"/>
          <w:szCs w:val="24"/>
        </w:rPr>
      </w:pPr>
      <w:r w:rsidRPr="00B2276B">
        <w:rPr>
          <w:rFonts w:cstheme="minorHAnsi"/>
          <w:b/>
          <w:color w:val="auto"/>
          <w:sz w:val="24"/>
          <w:szCs w:val="24"/>
        </w:rPr>
        <w:t xml:space="preserve">1) Dane nabywcy: Województwo Świętokrzyskie, Al. IX Wieków Kielc 3, 25-516 Kielce, </w:t>
      </w:r>
      <w:r w:rsidR="00C67764">
        <w:rPr>
          <w:rFonts w:cstheme="minorHAnsi"/>
          <w:b/>
          <w:color w:val="auto"/>
          <w:sz w:val="24"/>
          <w:szCs w:val="24"/>
        </w:rPr>
        <w:br/>
      </w:r>
      <w:r w:rsidRPr="00B2276B">
        <w:rPr>
          <w:rFonts w:cstheme="minorHAnsi"/>
          <w:b/>
          <w:color w:val="auto"/>
          <w:sz w:val="24"/>
          <w:szCs w:val="24"/>
        </w:rPr>
        <w:t>NIP 959-15-06-120,</w:t>
      </w:r>
    </w:p>
    <w:p w:rsidR="00BD7C95" w:rsidRPr="00B2276B" w:rsidRDefault="00826C00" w:rsidP="00C67764">
      <w:pPr>
        <w:spacing w:after="0" w:line="276" w:lineRule="auto"/>
        <w:jc w:val="both"/>
        <w:rPr>
          <w:rFonts w:cstheme="minorHAnsi"/>
          <w:b/>
          <w:color w:val="auto"/>
          <w:sz w:val="24"/>
          <w:szCs w:val="24"/>
        </w:rPr>
      </w:pPr>
      <w:r w:rsidRPr="00B2276B">
        <w:rPr>
          <w:rFonts w:cstheme="minorHAnsi"/>
          <w:b/>
          <w:color w:val="auto"/>
          <w:sz w:val="24"/>
          <w:szCs w:val="24"/>
        </w:rPr>
        <w:t xml:space="preserve">2) Dane odbiorcy i płatnika: Regionalne Centrum Naukowo – Technologiczne, Podzamcze 45, </w:t>
      </w:r>
      <w:r w:rsidR="00C67764">
        <w:rPr>
          <w:rFonts w:cstheme="minorHAnsi"/>
          <w:b/>
          <w:color w:val="auto"/>
          <w:sz w:val="24"/>
          <w:szCs w:val="24"/>
        </w:rPr>
        <w:br/>
      </w:r>
      <w:r w:rsidRPr="00B2276B">
        <w:rPr>
          <w:rFonts w:cstheme="minorHAnsi"/>
          <w:b/>
          <w:color w:val="auto"/>
          <w:sz w:val="24"/>
          <w:szCs w:val="24"/>
        </w:rPr>
        <w:t>26-060 Chęciny.</w:t>
      </w:r>
    </w:p>
    <w:p w:rsidR="00BD7C95" w:rsidRPr="00B2276B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3. Zamawiający zobowiązuje </w:t>
      </w:r>
      <w:r w:rsidR="00D32D4A" w:rsidRPr="00B2276B">
        <w:rPr>
          <w:rFonts w:cstheme="minorHAnsi"/>
          <w:color w:val="000000" w:themeColor="text1"/>
          <w:sz w:val="24"/>
          <w:szCs w:val="24"/>
        </w:rPr>
        <w:t xml:space="preserve">się 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uregulować fakturę VAT Wykonawcy w terminie 30 dni od daty doręczenia prawidłowo wystawionej faktury do 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siedziby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Zamawiającego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.</w:t>
      </w:r>
    </w:p>
    <w:p w:rsidR="00096A8B" w:rsidRPr="00B2276B" w:rsidRDefault="00096A8B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lastRenderedPageBreak/>
        <w:t>4. Zamawiający wstrzyma się z zapłatą faktury</w:t>
      </w:r>
      <w:r w:rsidR="00716076" w:rsidRPr="00B2276B">
        <w:rPr>
          <w:rFonts w:cstheme="minorHAnsi"/>
          <w:color w:val="000000" w:themeColor="text1"/>
          <w:sz w:val="24"/>
          <w:szCs w:val="24"/>
        </w:rPr>
        <w:t xml:space="preserve"> VAT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wystawionej przez Wykonawcę do momentu </w:t>
      </w:r>
      <w:r w:rsidR="00716076" w:rsidRPr="00B2276B">
        <w:rPr>
          <w:rFonts w:cstheme="minorHAnsi"/>
          <w:color w:val="000000" w:themeColor="text1"/>
          <w:sz w:val="24"/>
          <w:szCs w:val="24"/>
        </w:rPr>
        <w:t>dostarczenia przez Wykonawcę certyfikatu kontroli jakości.</w:t>
      </w:r>
    </w:p>
    <w:p w:rsidR="00BD7C95" w:rsidRDefault="00096A8B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5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 Za datę zapłaty strony przyjmują datę obciążenia rachunku bankowego Zamawiającego.</w:t>
      </w:r>
    </w:p>
    <w:p w:rsidR="00C67764" w:rsidRPr="00B2276B" w:rsidRDefault="00C67764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BD7C95" w:rsidRPr="00B2276B" w:rsidRDefault="0065754D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6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:rsidR="00A65D64" w:rsidRPr="00B2276B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1. W przypadku niewykonania lub niewłaściwego wykonania umowy Wykonawca zobowiązuje się zapłacić kary umowne w wysokości:</w:t>
      </w:r>
    </w:p>
    <w:p w:rsidR="00A65D64" w:rsidRPr="00B2276B" w:rsidRDefault="00A65D64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−</w:t>
      </w:r>
      <w:r w:rsidR="00A057F5" w:rsidRPr="00B2276B">
        <w:rPr>
          <w:rFonts w:cstheme="minorHAnsi"/>
          <w:color w:val="000000" w:themeColor="text1"/>
          <w:sz w:val="24"/>
          <w:szCs w:val="24"/>
        </w:rPr>
        <w:t>0,3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% wartości brutto umowy za każdy rozpoczęty dzień </w:t>
      </w:r>
      <w:r w:rsidR="00AA480D">
        <w:rPr>
          <w:rFonts w:cstheme="minorHAnsi"/>
          <w:color w:val="000000" w:themeColor="text1"/>
          <w:sz w:val="24"/>
          <w:szCs w:val="24"/>
        </w:rPr>
        <w:t>opóźnienia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w realizacji umowy,</w:t>
      </w:r>
    </w:p>
    <w:p w:rsidR="00A65D64" w:rsidRPr="00B2276B" w:rsidRDefault="00A65D64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−0,2% wartości brutto umowy za każdy rozpoczęty dzień </w:t>
      </w:r>
      <w:r w:rsidR="00AA480D">
        <w:rPr>
          <w:rFonts w:cstheme="minorHAnsi"/>
          <w:color w:val="000000" w:themeColor="text1"/>
          <w:sz w:val="24"/>
          <w:szCs w:val="24"/>
        </w:rPr>
        <w:t xml:space="preserve">opóźnienia </w:t>
      </w:r>
      <w:r w:rsidRPr="00B2276B">
        <w:rPr>
          <w:rFonts w:cstheme="minorHAnsi"/>
          <w:color w:val="000000" w:themeColor="text1"/>
          <w:sz w:val="24"/>
          <w:szCs w:val="24"/>
        </w:rPr>
        <w:t>w usunięciu wad</w:t>
      </w:r>
      <w:r w:rsidR="00AA480D">
        <w:rPr>
          <w:rFonts w:cstheme="minorHAnsi"/>
          <w:color w:val="000000" w:themeColor="text1"/>
          <w:sz w:val="24"/>
          <w:szCs w:val="24"/>
        </w:rPr>
        <w:t>, braków lub niezgodności stwierdzonych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przy odbiorze, licząc od dnia wyznaczonego na usunięcie wad, </w:t>
      </w:r>
      <w:r w:rsidR="00AA480D">
        <w:rPr>
          <w:rFonts w:cstheme="minorHAnsi"/>
          <w:color w:val="000000" w:themeColor="text1"/>
          <w:sz w:val="24"/>
          <w:szCs w:val="24"/>
        </w:rPr>
        <w:t>braków lub niezgodności</w:t>
      </w:r>
    </w:p>
    <w:p w:rsidR="00133429" w:rsidRPr="00B2276B" w:rsidRDefault="00A65D64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−</w:t>
      </w:r>
      <w:r w:rsidR="00A057F5" w:rsidRPr="00B2276B">
        <w:rPr>
          <w:rFonts w:cstheme="minorHAnsi"/>
          <w:color w:val="000000" w:themeColor="text1"/>
          <w:sz w:val="24"/>
          <w:szCs w:val="24"/>
        </w:rPr>
        <w:t>10</w:t>
      </w:r>
      <w:r w:rsidRPr="00B2276B">
        <w:rPr>
          <w:rFonts w:cstheme="minorHAnsi"/>
          <w:color w:val="000000" w:themeColor="text1"/>
          <w:sz w:val="24"/>
          <w:szCs w:val="24"/>
        </w:rPr>
        <w:t>% wartości brutto umowy jeżeli Zamawiający odstąpi od umowy z przyczyn zależnych od Wykonawcy.</w:t>
      </w:r>
    </w:p>
    <w:p w:rsidR="00BD7C95" w:rsidRPr="00B2276B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2. Zamawiający zastrzega sobie możliwość dochodzenia odszkodowania przewyższającego wysokość zastrzeżonych kar umownych na zasadach przewidzianych przepisami kodeksu cywilnego. </w:t>
      </w:r>
    </w:p>
    <w:p w:rsidR="00BD7C95" w:rsidRPr="00B2276B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3. Wykonawca uprawniony jest do żądania zapłaty kary umownej od Zamawiającego w przypadku:</w:t>
      </w:r>
    </w:p>
    <w:p w:rsidR="00BD7C95" w:rsidRPr="00B2276B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−</w:t>
      </w:r>
      <w:r w:rsidR="00970CF0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="00AA480D">
        <w:rPr>
          <w:rFonts w:cstheme="minorHAnsi"/>
          <w:color w:val="000000" w:themeColor="text1"/>
          <w:sz w:val="24"/>
          <w:szCs w:val="24"/>
        </w:rPr>
        <w:t>opóźnienia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w odbiorze przedmiotu dostawy w wysokości 0,5% </w:t>
      </w:r>
      <w:r w:rsidR="00967407" w:rsidRPr="00B2276B">
        <w:rPr>
          <w:rFonts w:cstheme="minorHAnsi"/>
          <w:color w:val="000000" w:themeColor="text1"/>
          <w:sz w:val="24"/>
          <w:szCs w:val="24"/>
        </w:rPr>
        <w:t xml:space="preserve">wartości brutto umowy 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za każdy dzień </w:t>
      </w:r>
      <w:r w:rsidR="00AA480D">
        <w:rPr>
          <w:rFonts w:cstheme="minorHAnsi"/>
          <w:color w:val="000000" w:themeColor="text1"/>
          <w:sz w:val="24"/>
          <w:szCs w:val="24"/>
        </w:rPr>
        <w:t>opóźnienia</w:t>
      </w:r>
      <w:r w:rsidRPr="00B2276B">
        <w:rPr>
          <w:rFonts w:cstheme="minorHAnsi"/>
          <w:color w:val="000000" w:themeColor="text1"/>
          <w:sz w:val="24"/>
          <w:szCs w:val="24"/>
        </w:rPr>
        <w:t>,</w:t>
      </w:r>
    </w:p>
    <w:p w:rsidR="00BD7C95" w:rsidRPr="00B2276B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−</w:t>
      </w:r>
      <w:r w:rsidR="00970CF0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="00A057F5" w:rsidRPr="00B2276B">
        <w:rPr>
          <w:rFonts w:cstheme="minorHAnsi"/>
          <w:color w:val="000000" w:themeColor="text1"/>
          <w:sz w:val="24"/>
          <w:szCs w:val="24"/>
        </w:rPr>
        <w:t>1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0% wartości brutto umowy, jeżeli dojdzie do odstąpienia od niniejszej umowy przez Wykonawcę z przyczyn zależnych od Zamawiającego. </w:t>
      </w:r>
    </w:p>
    <w:p w:rsidR="00E43752" w:rsidRDefault="00E43752" w:rsidP="00C67764">
      <w:pPr>
        <w:spacing w:after="0" w:line="276" w:lineRule="auto"/>
        <w:jc w:val="both"/>
        <w:rPr>
          <w:rFonts w:eastAsia="Times New Roman" w:cstheme="minorHAnsi"/>
          <w:color w:val="auto"/>
          <w:kern w:val="0"/>
          <w:sz w:val="24"/>
          <w:szCs w:val="24"/>
          <w:lang w:eastAsia="pl-PL"/>
        </w:rPr>
      </w:pPr>
      <w:r w:rsidRPr="00B2276B">
        <w:rPr>
          <w:rFonts w:eastAsia="Times New Roman" w:cstheme="minorHAnsi"/>
          <w:color w:val="auto"/>
          <w:kern w:val="0"/>
          <w:sz w:val="24"/>
          <w:szCs w:val="24"/>
          <w:lang w:eastAsia="pl-PL"/>
        </w:rPr>
        <w:t>4. W przypadku zaistnienia okoliczności, stanowiącej podstawę do naliczania kar umownych z więcej niż jednego tytułu, kara umowna zostanie naliczona z tego tytułu, dla którego kara umowna została przewidziana w wyższej wysokości.</w:t>
      </w:r>
    </w:p>
    <w:p w:rsidR="00C67764" w:rsidRPr="00B2276B" w:rsidRDefault="00C67764" w:rsidP="00C67764">
      <w:pPr>
        <w:spacing w:after="0" w:line="276" w:lineRule="auto"/>
        <w:jc w:val="both"/>
        <w:rPr>
          <w:rFonts w:eastAsia="Times New Roman" w:cstheme="minorHAnsi"/>
          <w:color w:val="auto"/>
          <w:kern w:val="0"/>
          <w:sz w:val="24"/>
          <w:szCs w:val="24"/>
          <w:lang w:eastAsia="pl-PL"/>
        </w:rPr>
      </w:pPr>
    </w:p>
    <w:p w:rsidR="00BD7C95" w:rsidRPr="00B2276B" w:rsidRDefault="005D5F91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7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:rsidR="005324F6" w:rsidRPr="00B2276B" w:rsidRDefault="005324F6" w:rsidP="005324F6">
      <w:pPr>
        <w:autoSpaceDE w:val="0"/>
        <w:autoSpaceDN w:val="0"/>
        <w:adjustRightInd w:val="0"/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1. Zamawiający dopuszcza możliwość dokonania zmiany istotnych postanowień zawartej umowy, w stosunku do treści oferty, w zakresie:</w:t>
      </w:r>
    </w:p>
    <w:p w:rsidR="005324F6" w:rsidRPr="00B2276B" w:rsidRDefault="005324F6" w:rsidP="005324F6">
      <w:pPr>
        <w:tabs>
          <w:tab w:val="left" w:pos="3675"/>
        </w:tabs>
        <w:autoSpaceDE w:val="0"/>
        <w:autoSpaceDN w:val="0"/>
        <w:adjustRightInd w:val="0"/>
        <w:spacing w:after="0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1) zmiany obowiązujących przepisów prawa,</w:t>
      </w:r>
    </w:p>
    <w:p w:rsidR="005324F6" w:rsidRPr="00B2276B" w:rsidRDefault="005324F6" w:rsidP="005324F6">
      <w:pPr>
        <w:tabs>
          <w:tab w:val="left" w:pos="3675"/>
        </w:tabs>
        <w:autoSpaceDE w:val="0"/>
        <w:autoSpaceDN w:val="0"/>
        <w:adjustRightInd w:val="0"/>
        <w:spacing w:after="0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2) zaistnienia siły wyższej,</w:t>
      </w:r>
    </w:p>
    <w:p w:rsidR="005324F6" w:rsidRPr="00B2276B" w:rsidRDefault="00D32D4A" w:rsidP="005324F6">
      <w:pPr>
        <w:tabs>
          <w:tab w:val="left" w:pos="3675"/>
        </w:tabs>
        <w:autoSpaceDE w:val="0"/>
        <w:autoSpaceDN w:val="0"/>
        <w:adjustRightInd w:val="0"/>
        <w:spacing w:after="0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3) zmiany</w:t>
      </w:r>
      <w:r w:rsidR="005324F6" w:rsidRPr="00B2276B">
        <w:rPr>
          <w:rFonts w:cstheme="minorHAnsi"/>
          <w:color w:val="auto"/>
          <w:sz w:val="24"/>
          <w:szCs w:val="24"/>
        </w:rPr>
        <w:t xml:space="preserve"> wysokości wynagrodzenia Wykonawcy w przypadkach:</w:t>
      </w:r>
    </w:p>
    <w:p w:rsidR="005324F6" w:rsidRPr="00B2276B" w:rsidRDefault="005324F6" w:rsidP="005324F6">
      <w:pPr>
        <w:tabs>
          <w:tab w:val="left" w:pos="3675"/>
        </w:tabs>
        <w:autoSpaceDE w:val="0"/>
        <w:autoSpaceDN w:val="0"/>
        <w:adjustRightInd w:val="0"/>
        <w:spacing w:after="0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a) ustawowej zmiany stawki podatku od towarów i usług (podatek VAT),</w:t>
      </w:r>
    </w:p>
    <w:p w:rsidR="005324F6" w:rsidRPr="00B2276B" w:rsidRDefault="005324F6" w:rsidP="005324F6">
      <w:pPr>
        <w:tabs>
          <w:tab w:val="left" w:pos="3675"/>
        </w:tabs>
        <w:autoSpaceDE w:val="0"/>
        <w:autoSpaceDN w:val="0"/>
        <w:adjustRightInd w:val="0"/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 xml:space="preserve">b) zmiany wysokości minimalnego wynagrodzenia za pracę ustalonego na podstawie art. 2 </w:t>
      </w:r>
      <w:r w:rsidRPr="00B2276B">
        <w:rPr>
          <w:rFonts w:cstheme="minorHAnsi"/>
          <w:color w:val="auto"/>
          <w:sz w:val="24"/>
          <w:szCs w:val="24"/>
        </w:rPr>
        <w:br/>
        <w:t>ust. 3– 5 ustawy z dnia 10 października 2002 r. o minimalnym wynagrodzeniu za pracę,</w:t>
      </w:r>
    </w:p>
    <w:p w:rsidR="005324F6" w:rsidRPr="00B2276B" w:rsidRDefault="005324F6" w:rsidP="005324F6">
      <w:pPr>
        <w:tabs>
          <w:tab w:val="left" w:pos="3675"/>
        </w:tabs>
        <w:autoSpaceDE w:val="0"/>
        <w:autoSpaceDN w:val="0"/>
        <w:adjustRightInd w:val="0"/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c) zmiany zasad podlegania ubezpieczeniom społecznym lub ubezpieczeniu zdrowotnemu lub wysokości stawki składki na  ubezpieczenia społeczne  lub zdrowotne,</w:t>
      </w:r>
    </w:p>
    <w:p w:rsidR="005324F6" w:rsidRPr="00B2276B" w:rsidRDefault="005324F6" w:rsidP="005324F6">
      <w:pPr>
        <w:tabs>
          <w:tab w:val="left" w:pos="3675"/>
        </w:tabs>
        <w:autoSpaceDE w:val="0"/>
        <w:autoSpaceDN w:val="0"/>
        <w:adjustRightInd w:val="0"/>
        <w:spacing w:after="0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- jeżeli zmiany te będą miały wpływ na koszty wykonania zamówienia przez Wykonawcę.</w:t>
      </w:r>
    </w:p>
    <w:p w:rsidR="005324F6" w:rsidRPr="00B2276B" w:rsidRDefault="005324F6" w:rsidP="005324F6">
      <w:pPr>
        <w:autoSpaceDE w:val="0"/>
        <w:autoSpaceDN w:val="0"/>
        <w:adjustRightInd w:val="0"/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2. Wszelkie zmiany niniejszej umowy wymagają formy pisemnej pod rygorem nieważności.</w:t>
      </w:r>
    </w:p>
    <w:p w:rsidR="00E86FBD" w:rsidRDefault="00E86FBD" w:rsidP="00E719FD">
      <w:pPr>
        <w:spacing w:after="120" w:line="276" w:lineRule="auto"/>
        <w:rPr>
          <w:rFonts w:cstheme="minorHAnsi"/>
          <w:color w:val="000000" w:themeColor="text1"/>
          <w:sz w:val="24"/>
          <w:szCs w:val="24"/>
        </w:rPr>
      </w:pPr>
    </w:p>
    <w:p w:rsidR="00C67764" w:rsidRDefault="00C67764" w:rsidP="00E719FD">
      <w:pPr>
        <w:spacing w:after="120" w:line="276" w:lineRule="auto"/>
        <w:rPr>
          <w:rFonts w:cstheme="minorHAnsi"/>
          <w:color w:val="000000" w:themeColor="text1"/>
          <w:sz w:val="24"/>
          <w:szCs w:val="24"/>
        </w:rPr>
      </w:pPr>
    </w:p>
    <w:p w:rsidR="00C67764" w:rsidRPr="00B2276B" w:rsidRDefault="00C67764" w:rsidP="00E719FD">
      <w:pPr>
        <w:spacing w:after="120" w:line="276" w:lineRule="auto"/>
        <w:rPr>
          <w:rFonts w:cstheme="minorHAnsi"/>
          <w:color w:val="000000" w:themeColor="text1"/>
          <w:sz w:val="24"/>
          <w:szCs w:val="24"/>
        </w:rPr>
      </w:pPr>
    </w:p>
    <w:p w:rsidR="00BD7C95" w:rsidRPr="00B2276B" w:rsidRDefault="005D5F91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lastRenderedPageBreak/>
        <w:t>§ 8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:rsidR="00D320AD" w:rsidRDefault="00BD7C95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Wykonawca zobowiązuje się do zachowania w tajemnicy wszelkich informacji uzyskanych w  trakcie realizacji umowy z wyjątkiem informacji, których ujawnienia wymagają przepisy prawa powszechnie obowiązującego, ale tylko w niezbędnym do tego obowiązku zakresie.</w:t>
      </w:r>
    </w:p>
    <w:p w:rsidR="00D320AD" w:rsidRPr="00B2276B" w:rsidRDefault="00D320AD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BD7C95" w:rsidRPr="00B2276B" w:rsidRDefault="005D5F91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9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:rsidR="00876CC0" w:rsidRDefault="00BD7C95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 Bez pisemnej zgody Zamawiającego nie jest dopuszczalny przelew wierzytelności przysługującej Wykonawcy z tytułu niniejszej umowy.</w:t>
      </w:r>
    </w:p>
    <w:p w:rsidR="00D320AD" w:rsidRPr="00B2276B" w:rsidRDefault="00D320AD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BD7C95" w:rsidRPr="00B2276B" w:rsidRDefault="005D5F91" w:rsidP="00D320AD">
      <w:pPr>
        <w:spacing w:after="0" w:line="276" w:lineRule="auto"/>
        <w:jc w:val="center"/>
        <w:rPr>
          <w:rFonts w:eastAsia="Times New Roman" w:cstheme="minorHAnsi"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color w:val="000000" w:themeColor="text1"/>
          <w:sz w:val="24"/>
          <w:szCs w:val="24"/>
        </w:rPr>
        <w:t>§10</w:t>
      </w:r>
      <w:r w:rsidR="00BD7C95" w:rsidRPr="00B2276B">
        <w:rPr>
          <w:rFonts w:eastAsia="Times New Roman" w:cstheme="minorHAnsi"/>
          <w:color w:val="000000" w:themeColor="text1"/>
          <w:sz w:val="24"/>
          <w:szCs w:val="24"/>
        </w:rPr>
        <w:t>.</w:t>
      </w:r>
    </w:p>
    <w:p w:rsidR="002F0E50" w:rsidRDefault="00BD7C95" w:rsidP="00D320AD">
      <w:pPr>
        <w:spacing w:after="0" w:line="276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color w:val="000000" w:themeColor="text1"/>
          <w:sz w:val="24"/>
          <w:szCs w:val="24"/>
        </w:rPr>
        <w:t>Strony zgodnie stwierdzają, że Wykonawca zapoznał się ze Specyfikacją Warunków Zamówienia, zawierających m.in. istotne dla Zamawiającego postanowienia i zobowiązania.</w:t>
      </w:r>
    </w:p>
    <w:p w:rsidR="00D320AD" w:rsidRPr="00B2276B" w:rsidRDefault="00D320AD" w:rsidP="00D320AD">
      <w:pPr>
        <w:spacing w:after="0" w:line="276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:rsidR="00BD7C95" w:rsidRPr="00B2276B" w:rsidRDefault="005D5F91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11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:rsidR="005324F6" w:rsidRPr="00B2276B" w:rsidRDefault="005324F6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1.Wykonawca oświadcza (wg oferty), że powierzy podwykonawcom wykonanie następującej części zamówienia:</w:t>
      </w:r>
      <w:r w:rsidRPr="00B2276B">
        <w:rPr>
          <w:rFonts w:ascii="Arial" w:hAnsi="Arial" w:cs="Arial"/>
          <w:color w:val="auto"/>
          <w:sz w:val="24"/>
          <w:szCs w:val="24"/>
        </w:rPr>
        <w:t>⃰</w:t>
      </w:r>
    </w:p>
    <w:p w:rsidR="005324F6" w:rsidRPr="00B2276B" w:rsidRDefault="005324F6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…………………………………………………………………………………………………………………………………………………………………………………………………...</w:t>
      </w:r>
    </w:p>
    <w:p w:rsidR="005324F6" w:rsidRPr="00B2276B" w:rsidRDefault="005324F6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2.Zamawi</w:t>
      </w:r>
      <w:r w:rsidR="00FF57DE" w:rsidRPr="00B2276B">
        <w:rPr>
          <w:rFonts w:cstheme="minorHAnsi"/>
          <w:color w:val="auto"/>
          <w:sz w:val="24"/>
          <w:szCs w:val="24"/>
        </w:rPr>
        <w:t>a</w:t>
      </w:r>
      <w:r w:rsidRPr="00B2276B">
        <w:rPr>
          <w:rFonts w:cstheme="minorHAnsi"/>
          <w:color w:val="auto"/>
          <w:sz w:val="24"/>
          <w:szCs w:val="24"/>
        </w:rPr>
        <w:t>jacy dopuszcza wprowadzenie lub zmianę podwykonawcy na etapie realizacji zamówienia pod warunkiem, że nowy podwykonawca wykaże spełnienie warunków udziału w postępowaniu w zakresie nie mniejszym niż wskazany na etapie postępowania o udzielenie zamówienia publicznego, dotychczasowy podwykonawca. Zamawiający może żądać okazania umowy z podwykonawcą.</w:t>
      </w:r>
    </w:p>
    <w:p w:rsidR="005324F6" w:rsidRPr="00B2276B" w:rsidRDefault="005324F6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 xml:space="preserve">3. Wykonawca ponosi wobec Zamawiającego pełną odpowiedzialność za prace, które wykonuje przy pomocy podwykonawców, </w:t>
      </w:r>
    </w:p>
    <w:p w:rsidR="005324F6" w:rsidRPr="00B2276B" w:rsidRDefault="005324F6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</w:p>
    <w:p w:rsidR="005324F6" w:rsidRPr="00B2276B" w:rsidRDefault="005324F6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ascii="Arial" w:hAnsi="Arial" w:cs="Arial"/>
          <w:color w:val="auto"/>
          <w:sz w:val="24"/>
          <w:szCs w:val="24"/>
        </w:rPr>
        <w:t>⃰</w:t>
      </w:r>
      <w:r w:rsidRPr="00B2276B">
        <w:rPr>
          <w:rFonts w:cstheme="minorHAnsi"/>
          <w:color w:val="auto"/>
          <w:sz w:val="24"/>
          <w:szCs w:val="24"/>
        </w:rPr>
        <w:t xml:space="preserve"> W przyp</w:t>
      </w:r>
      <w:r w:rsidR="00D32D4A" w:rsidRPr="00B2276B">
        <w:rPr>
          <w:rFonts w:cstheme="minorHAnsi"/>
          <w:color w:val="auto"/>
          <w:sz w:val="24"/>
          <w:szCs w:val="24"/>
        </w:rPr>
        <w:t>adku zadeklarowania w ofercie, ż</w:t>
      </w:r>
      <w:r w:rsidRPr="00B2276B">
        <w:rPr>
          <w:rFonts w:cstheme="minorHAnsi"/>
          <w:color w:val="auto"/>
          <w:sz w:val="24"/>
          <w:szCs w:val="24"/>
        </w:rPr>
        <w:t>e Wykonawca nie powierzy podwykonawcom żadnej części zamówienia – w pkt. 1 wpisuje się : „Nie dotyczy”.</w:t>
      </w:r>
    </w:p>
    <w:p w:rsidR="00B2276B" w:rsidRPr="00B2276B" w:rsidRDefault="00B2276B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</w:p>
    <w:p w:rsidR="00B2276B" w:rsidRPr="00C67764" w:rsidRDefault="00B2276B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12.</w:t>
      </w:r>
    </w:p>
    <w:p w:rsidR="00B2276B" w:rsidRPr="00B2276B" w:rsidRDefault="00B2276B" w:rsidP="00D320AD">
      <w:pPr>
        <w:pStyle w:val="Default"/>
        <w:rPr>
          <w:rFonts w:asciiTheme="minorHAnsi" w:hAnsiTheme="minorHAnsi" w:cstheme="minorHAnsi"/>
          <w:bCs/>
          <w:color w:val="auto"/>
        </w:rPr>
      </w:pPr>
      <w:r w:rsidRPr="00B2276B">
        <w:rPr>
          <w:rFonts w:asciiTheme="minorHAnsi" w:hAnsiTheme="minorHAnsi" w:cstheme="minorHAnsi"/>
          <w:bCs/>
          <w:color w:val="auto"/>
        </w:rPr>
        <w:t xml:space="preserve">Obowiązek informacyjny </w:t>
      </w:r>
    </w:p>
    <w:p w:rsidR="00B2276B" w:rsidRPr="00B2276B" w:rsidRDefault="00B2276B" w:rsidP="00D320AD">
      <w:pPr>
        <w:spacing w:after="0" w:line="264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- ogólne rozporządzenie o ochronie danych „RODO”, informuję, że:</w:t>
      </w:r>
    </w:p>
    <w:p w:rsidR="00B2276B" w:rsidRPr="00B2276B" w:rsidRDefault="00B2276B" w:rsidP="00D320AD">
      <w:pPr>
        <w:pStyle w:val="Akapitzlist"/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64" w:lineRule="auto"/>
        <w:ind w:left="284" w:hanging="284"/>
        <w:jc w:val="both"/>
        <w:rPr>
          <w:rFonts w:eastAsia="Calibri"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Administratorem Pani/Pana danych osobowych jest </w:t>
      </w: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Regionalne Centrum Naukowo- Technologiczne  z siedzibą w  Podzamczu: Podzamcze 45, 26-060 Chęciny.</w:t>
      </w:r>
    </w:p>
    <w:p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W sprawach z zakresu ochrony danych osobowych mogą Państwo kontaktować się </w:t>
      </w:r>
    </w:p>
    <w:p w:rsidR="00B2276B" w:rsidRPr="00B2276B" w:rsidRDefault="00B2276B" w:rsidP="00D320AD">
      <w:pPr>
        <w:pStyle w:val="Akapitzlist"/>
        <w:tabs>
          <w:tab w:val="left" w:pos="284"/>
        </w:tabs>
        <w:spacing w:after="0" w:line="264" w:lineRule="auto"/>
        <w:ind w:left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z Inspektorem Ochrony Danych pod adresem e-mail: </w:t>
      </w:r>
      <w:hyperlink r:id="rId9">
        <w:r w:rsidRPr="00B2276B">
          <w:rPr>
            <w:rStyle w:val="czeinternetowe"/>
            <w:rFonts w:eastAsia="Times New Roman" w:cstheme="minorHAnsi"/>
            <w:bCs/>
            <w:color w:val="000000" w:themeColor="text1"/>
            <w:sz w:val="24"/>
            <w:szCs w:val="24"/>
          </w:rPr>
          <w:t>iod@rcnt.pl</w:t>
        </w:r>
      </w:hyperlink>
      <w:r w:rsidRPr="00B2276B">
        <w:rPr>
          <w:rFonts w:eastAsia="Times New Roman" w:cstheme="minorHAnsi"/>
          <w:bCs/>
          <w:color w:val="000000" w:themeColor="text1"/>
          <w:sz w:val="24"/>
          <w:szCs w:val="24"/>
        </w:rPr>
        <w:t>.</w:t>
      </w:r>
    </w:p>
    <w:p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Państwa dane osobowe przetwarzane będą w celu związanym z postępowaniem </w:t>
      </w:r>
    </w:p>
    <w:p w:rsidR="00B2276B" w:rsidRPr="00B2276B" w:rsidRDefault="00B2276B" w:rsidP="00D320AD">
      <w:pPr>
        <w:pStyle w:val="Akapitzlist"/>
        <w:tabs>
          <w:tab w:val="left" w:pos="284"/>
        </w:tabs>
        <w:spacing w:after="0" w:line="264" w:lineRule="auto"/>
        <w:ind w:left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o udzielenie zamówienia publicznego. Podstawą prawną ich przetwarzania jest zgoda Wykonawcy wyrażona poprzez akt uczestnictwa w postępowaniu, w związku z ustawą </w:t>
      </w:r>
    </w:p>
    <w:p w:rsidR="00B2276B" w:rsidRPr="00B2276B" w:rsidRDefault="00B2276B" w:rsidP="00D320AD">
      <w:pPr>
        <w:tabs>
          <w:tab w:val="left" w:pos="284"/>
        </w:tabs>
        <w:spacing w:after="0" w:line="264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     z dnia 11 września 2019 r.- Prawo zamówień publicznych.</w:t>
      </w:r>
    </w:p>
    <w:p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lastRenderedPageBreak/>
        <w:t xml:space="preserve">Państwa dane osobowe pozyskane w związku z postępowaniem o udzielenie zamówienia publicznego będą przetwarzane, zgodnie z art. 78 ust. 1 ustawy </w:t>
      </w:r>
      <w:proofErr w:type="spellStart"/>
      <w:r w:rsidRPr="00B2276B">
        <w:rPr>
          <w:rFonts w:cstheme="minorHAnsi"/>
          <w:bCs/>
          <w:color w:val="000000" w:themeColor="text1"/>
          <w:sz w:val="24"/>
          <w:szCs w:val="24"/>
        </w:rPr>
        <w:t>Pzp</w:t>
      </w:r>
      <w:proofErr w:type="spellEnd"/>
      <w:r w:rsidRPr="00B2276B">
        <w:rPr>
          <w:rFonts w:cstheme="minorHAnsi"/>
          <w:bCs/>
          <w:color w:val="000000" w:themeColor="text1"/>
          <w:sz w:val="24"/>
          <w:szCs w:val="24"/>
        </w:rPr>
        <w:t>, przez okres 4 lat od zakończenia postępowania, a jeżeli czas trwania umowy przekracza 4 lata, okres przechowywania obejmuje cały czas trwania umowy.</w:t>
      </w:r>
    </w:p>
    <w:p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Odbiorcami Państwa danych osobowych będą podmioty upoważnione na podstawie przepisów prawa lub wykonujące zadania realizowane w interesie publicznym, osoby lub podmioty, którym udostępniona zostanie dokumentacja postępowania w oparciu o art. 18 oraz art. 74 </w:t>
      </w:r>
      <w:proofErr w:type="spellStart"/>
      <w:r w:rsidRPr="00B2276B">
        <w:rPr>
          <w:rFonts w:cstheme="minorHAnsi"/>
          <w:bCs/>
          <w:color w:val="000000" w:themeColor="text1"/>
          <w:sz w:val="24"/>
          <w:szCs w:val="24"/>
        </w:rPr>
        <w:t>Pzp</w:t>
      </w:r>
      <w:proofErr w:type="spellEnd"/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; ustawę o dostępie do informacji publicznej z dnia 6 września 2001 r., ustawę </w:t>
      </w:r>
    </w:p>
    <w:p w:rsidR="00B2276B" w:rsidRPr="00B2276B" w:rsidRDefault="00B2276B" w:rsidP="00D320AD">
      <w:pPr>
        <w:pStyle w:val="Akapitzlist"/>
        <w:tabs>
          <w:tab w:val="left" w:pos="284"/>
        </w:tabs>
        <w:spacing w:after="0" w:line="264" w:lineRule="auto"/>
        <w:ind w:left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>z dnia 27 sierpnia 2009 r. o finansach publicznych; inne podmioty z którymi Administrator zawarł umowy powierzenia danych.</w:t>
      </w:r>
    </w:p>
    <w:p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Podanie danych osobowych w związku udziałem w postępowaniu o zamówienia publiczne jest wymogiem ustawowym określonym w przepisach ustawy </w:t>
      </w:r>
      <w:proofErr w:type="spellStart"/>
      <w:r w:rsidRPr="00B2276B">
        <w:rPr>
          <w:rFonts w:cstheme="minorHAnsi"/>
          <w:bCs/>
          <w:color w:val="000000" w:themeColor="text1"/>
          <w:sz w:val="24"/>
          <w:szCs w:val="24"/>
        </w:rPr>
        <w:t>Pzp</w:t>
      </w:r>
      <w:proofErr w:type="spellEnd"/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; konsekwencje niepodania określonych danych wynikają  z ustawy </w:t>
      </w:r>
      <w:proofErr w:type="spellStart"/>
      <w:r w:rsidRPr="00B2276B">
        <w:rPr>
          <w:rFonts w:cstheme="minorHAnsi"/>
          <w:bCs/>
          <w:color w:val="000000" w:themeColor="text1"/>
          <w:sz w:val="24"/>
          <w:szCs w:val="24"/>
        </w:rPr>
        <w:t>Pzp</w:t>
      </w:r>
      <w:proofErr w:type="spellEnd"/>
      <w:r w:rsidRPr="00B2276B">
        <w:rPr>
          <w:rFonts w:cstheme="minorHAnsi"/>
          <w:bCs/>
          <w:color w:val="000000" w:themeColor="text1"/>
          <w:sz w:val="24"/>
          <w:szCs w:val="24"/>
        </w:rPr>
        <w:t>.</w:t>
      </w:r>
    </w:p>
    <w:p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>W odniesieniu do danych pozyskanych w związku z prowadzonym postępowaniem o udzielenie zamówienia publicznego p</w:t>
      </w: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osiada Pani/Pan prawa do:</w:t>
      </w:r>
    </w:p>
    <w:p w:rsidR="00B2276B" w:rsidRPr="00B2276B" w:rsidRDefault="00B2276B" w:rsidP="00D320AD">
      <w:pPr>
        <w:pStyle w:val="Akapitzlist"/>
        <w:numPr>
          <w:ilvl w:val="0"/>
          <w:numId w:val="9"/>
        </w:numPr>
        <w:tabs>
          <w:tab w:val="left" w:pos="567"/>
        </w:tabs>
        <w:spacing w:after="0" w:line="264" w:lineRule="auto"/>
        <w:ind w:left="0" w:firstLine="284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na podstawie art. 15 rozporządzenia RODO - dostępu do danych osobowych Pani/Pana dotyczących;</w:t>
      </w:r>
    </w:p>
    <w:p w:rsidR="00B2276B" w:rsidRPr="00B2276B" w:rsidRDefault="00B2276B" w:rsidP="00D320AD">
      <w:pPr>
        <w:pStyle w:val="Akapitzlist"/>
        <w:numPr>
          <w:ilvl w:val="0"/>
          <w:numId w:val="9"/>
        </w:numPr>
        <w:tabs>
          <w:tab w:val="left" w:pos="567"/>
          <w:tab w:val="left" w:pos="709"/>
        </w:tabs>
        <w:spacing w:after="0" w:line="264" w:lineRule="auto"/>
        <w:ind w:left="567" w:hanging="283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na podstawie art. 16 rozporządzenia RODO - prawo do sprostowania Pani/Pana danych osobowych (skorzystanie z prawa do sprostowania nie może skutkować zmianą </w:t>
      </w: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wyniku postępowania o udzielenie zamówienia publicznego ani zmianą postanowień umowy w zakresie niezgodnym z ustawą </w:t>
      </w:r>
      <w:proofErr w:type="spellStart"/>
      <w:r w:rsidRPr="00B2276B">
        <w:rPr>
          <w:rFonts w:cstheme="minorHAnsi"/>
          <w:bCs/>
          <w:color w:val="000000" w:themeColor="text1"/>
          <w:sz w:val="24"/>
          <w:szCs w:val="24"/>
        </w:rPr>
        <w:t>Pzp</w:t>
      </w:r>
      <w:proofErr w:type="spellEnd"/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 oraz nie może naruszać integralności protokołu oraz jego załączników)</w:t>
      </w: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;</w:t>
      </w:r>
    </w:p>
    <w:p w:rsidR="00B2276B" w:rsidRPr="00B2276B" w:rsidRDefault="00B2276B" w:rsidP="00D320AD">
      <w:pPr>
        <w:pStyle w:val="Akapitzlist"/>
        <w:numPr>
          <w:ilvl w:val="0"/>
          <w:numId w:val="9"/>
        </w:numPr>
        <w:tabs>
          <w:tab w:val="left" w:pos="567"/>
        </w:tabs>
        <w:spacing w:after="0" w:line="264" w:lineRule="auto"/>
        <w:ind w:left="567" w:hanging="283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na podstawie art. 18 rozporządzenia RODO - prawo żądania od administratora ograniczenia przetwarzania danych osobowych z zastrzeżeniem przypadków, o których mowa w art. 18 ust. 2 rozporządzenia  (</w:t>
      </w: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prawo do ograniczenia przetwarzania nie ma zastosowania w odniesieniu do </w:t>
      </w: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przechowywania, w celu zapewnienia korzystania ze środków ochrony prawnej lub w celu ochrony praw innej osoby fizycznej lub prawnej, lub z uwagi na ważne względy interesu publicznego Unii Europejskiej lub państwa członkowskiego);  </w:t>
      </w:r>
    </w:p>
    <w:p w:rsidR="00B2276B" w:rsidRPr="00B2276B" w:rsidRDefault="00B2276B" w:rsidP="00D320AD">
      <w:pPr>
        <w:pStyle w:val="Akapitzlist"/>
        <w:numPr>
          <w:ilvl w:val="0"/>
          <w:numId w:val="9"/>
        </w:numPr>
        <w:tabs>
          <w:tab w:val="left" w:pos="567"/>
        </w:tabs>
        <w:spacing w:after="0" w:line="264" w:lineRule="auto"/>
        <w:ind w:left="567" w:hanging="283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prawo do wniesienia skargi do Prezesa Urzędu Ochrony Danych Osobowych, ul. Stawki 2, 00-193 Warszawa, gdy uzna Pani/Pan, że przetwarzanie danych osobowych Pani/Pana dotyczących narusza przepisy rozporządzenia.</w:t>
      </w:r>
    </w:p>
    <w:p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0" w:firstLine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Nie przysługuje Pani/Panu:</w:t>
      </w:r>
    </w:p>
    <w:p w:rsidR="00B2276B" w:rsidRPr="00B2276B" w:rsidRDefault="00B2276B" w:rsidP="00D320AD">
      <w:pPr>
        <w:pStyle w:val="Akapitzlist"/>
        <w:numPr>
          <w:ilvl w:val="0"/>
          <w:numId w:val="10"/>
        </w:numPr>
        <w:tabs>
          <w:tab w:val="left" w:pos="567"/>
        </w:tabs>
        <w:spacing w:after="0" w:line="264" w:lineRule="auto"/>
        <w:ind w:left="0" w:firstLine="284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w związku z art. 17 ust. 3 lit. b, d lub e RODO prawo do usunięcia danych osobowych;</w:t>
      </w:r>
    </w:p>
    <w:p w:rsidR="00B2276B" w:rsidRPr="00B2276B" w:rsidRDefault="00B2276B" w:rsidP="00D320AD">
      <w:pPr>
        <w:pStyle w:val="Akapitzlist"/>
        <w:numPr>
          <w:ilvl w:val="0"/>
          <w:numId w:val="10"/>
        </w:numPr>
        <w:tabs>
          <w:tab w:val="left" w:pos="567"/>
        </w:tabs>
        <w:spacing w:after="0" w:line="264" w:lineRule="auto"/>
        <w:ind w:left="0" w:firstLine="284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prawo do przenoszenia danych osobowych, o którym mowa w art. 20 RODO;</w:t>
      </w:r>
    </w:p>
    <w:p w:rsidR="00B2276B" w:rsidRPr="00B2276B" w:rsidRDefault="00B2276B" w:rsidP="00D320AD">
      <w:pPr>
        <w:pStyle w:val="Akapitzlist"/>
        <w:numPr>
          <w:ilvl w:val="0"/>
          <w:numId w:val="10"/>
        </w:numPr>
        <w:tabs>
          <w:tab w:val="left" w:pos="567"/>
        </w:tabs>
        <w:spacing w:after="0" w:line="264" w:lineRule="auto"/>
        <w:ind w:left="567" w:hanging="283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B2276B">
        <w:rPr>
          <w:rFonts w:eastAsia="Times New Roman" w:cstheme="minorHAnsi"/>
          <w:bCs/>
          <w:i/>
          <w:color w:val="000000" w:themeColor="text1"/>
          <w:sz w:val="24"/>
          <w:szCs w:val="24"/>
          <w:lang w:eastAsia="pl-PL"/>
        </w:rPr>
        <w:t xml:space="preserve">. </w:t>
      </w:r>
    </w:p>
    <w:p w:rsidR="00E719FD" w:rsidRPr="00C67764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0" w:firstLine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shd w:val="clear" w:color="auto" w:fill="FFFFFF"/>
          <w:lang w:eastAsia="pl-PL"/>
        </w:rPr>
        <w:t xml:space="preserve">Dane </w:t>
      </w:r>
      <w:r w:rsidRPr="00B2276B">
        <w:rPr>
          <w:rFonts w:cstheme="minorHAnsi"/>
          <w:bCs/>
          <w:color w:val="000000" w:themeColor="text1"/>
          <w:sz w:val="24"/>
          <w:szCs w:val="24"/>
        </w:rPr>
        <w:t>osobowe nie podlegają zautomatyzowanemu podejmowaniu decyzji, w tym profilowaniu.</w:t>
      </w:r>
    </w:p>
    <w:p w:rsidR="00C67764" w:rsidRPr="00C67764" w:rsidRDefault="00C67764" w:rsidP="00D320AD">
      <w:pPr>
        <w:pStyle w:val="Akapitzlist"/>
        <w:tabs>
          <w:tab w:val="left" w:pos="284"/>
        </w:tabs>
        <w:spacing w:after="0" w:line="264" w:lineRule="auto"/>
        <w:ind w:left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</w:p>
    <w:p w:rsidR="005324F6" w:rsidRPr="00B2276B" w:rsidRDefault="005324F6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</w:t>
      </w:r>
      <w:r w:rsidR="00B2276B" w:rsidRPr="00B2276B">
        <w:rPr>
          <w:rFonts w:cstheme="minorHAnsi"/>
          <w:color w:val="000000" w:themeColor="text1"/>
          <w:sz w:val="24"/>
          <w:szCs w:val="24"/>
        </w:rPr>
        <w:t>3</w:t>
      </w:r>
      <w:r w:rsidRPr="00B2276B">
        <w:rPr>
          <w:rFonts w:cstheme="minorHAnsi"/>
          <w:color w:val="000000" w:themeColor="text1"/>
          <w:sz w:val="24"/>
          <w:szCs w:val="24"/>
        </w:rPr>
        <w:t>.</w:t>
      </w:r>
    </w:p>
    <w:p w:rsidR="00BD7C95" w:rsidRPr="00B2276B" w:rsidRDefault="00BD7C95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Spory wynikłe na tle realizacji umowy podlegają rozpatrzeniu przez właściwy </w:t>
      </w:r>
      <w:r w:rsidR="00967407" w:rsidRPr="00B2276B">
        <w:rPr>
          <w:rFonts w:cstheme="minorHAnsi"/>
          <w:color w:val="000000" w:themeColor="text1"/>
          <w:sz w:val="24"/>
          <w:szCs w:val="24"/>
        </w:rPr>
        <w:t>miejscowo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Sąd Powszechny </w:t>
      </w:r>
      <w:r w:rsidR="00FF57DE" w:rsidRPr="00B2276B">
        <w:rPr>
          <w:rFonts w:cstheme="minorHAnsi"/>
          <w:color w:val="000000" w:themeColor="text1"/>
          <w:sz w:val="24"/>
          <w:szCs w:val="24"/>
        </w:rPr>
        <w:t xml:space="preserve">dla </w:t>
      </w:r>
      <w:r w:rsidRPr="00B2276B">
        <w:rPr>
          <w:rFonts w:cstheme="minorHAnsi"/>
          <w:color w:val="000000" w:themeColor="text1"/>
          <w:sz w:val="24"/>
          <w:szCs w:val="24"/>
        </w:rPr>
        <w:t>siedziby Zamawiającego.</w:t>
      </w:r>
    </w:p>
    <w:p w:rsidR="00826C00" w:rsidRDefault="00826C00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</w:p>
    <w:p w:rsidR="00D320AD" w:rsidRPr="00B2276B" w:rsidRDefault="00D320AD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</w:p>
    <w:p w:rsidR="00BD7C95" w:rsidRPr="00B2276B" w:rsidRDefault="005324F6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lastRenderedPageBreak/>
        <w:t>§ 1</w:t>
      </w:r>
      <w:r w:rsidR="00B2276B" w:rsidRPr="00B2276B">
        <w:rPr>
          <w:rFonts w:cstheme="minorHAnsi"/>
          <w:color w:val="000000" w:themeColor="text1"/>
          <w:sz w:val="24"/>
          <w:szCs w:val="24"/>
        </w:rPr>
        <w:t>4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:rsidR="00E86FBD" w:rsidRPr="00B2276B" w:rsidRDefault="00BD7C95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Adres Wykonawcy do doręczeń wszelkiej korespondencji związanej z niniejszą umową jest adresem wskazany powyżej w Umowie. O każdej jego zmianie Wykonawca jest zobowiązany niezwłocznie powiadomić Zamawiającego. W przypadku zaniechania tego obowiązku, korespondencja wysłana do Wykonawcy na ostatni jego adres znany Zamawiającemu, uważana jest za skutecznie doręczoną.</w:t>
      </w:r>
    </w:p>
    <w:p w:rsidR="00E86FBD" w:rsidRPr="00B2276B" w:rsidRDefault="00E86FBD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bookmarkStart w:id="0" w:name="_GoBack"/>
      <w:bookmarkEnd w:id="0"/>
    </w:p>
    <w:p w:rsidR="00BD7C95" w:rsidRPr="00B2276B" w:rsidRDefault="005324F6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</w:t>
      </w:r>
      <w:r w:rsidR="00B2276B" w:rsidRPr="00B2276B">
        <w:rPr>
          <w:rFonts w:cstheme="minorHAnsi"/>
          <w:color w:val="000000" w:themeColor="text1"/>
          <w:sz w:val="24"/>
          <w:szCs w:val="24"/>
        </w:rPr>
        <w:t>5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:rsidR="00EC00D5" w:rsidRPr="00B2276B" w:rsidRDefault="008251AC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Umowę sporządzono w dwóch</w:t>
      </w:r>
      <w:r w:rsidR="00BD7C95" w:rsidRPr="00B2276B">
        <w:rPr>
          <w:rFonts w:cstheme="minorHAnsi"/>
          <w:color w:val="000000" w:themeColor="text1"/>
          <w:sz w:val="24"/>
          <w:szCs w:val="24"/>
        </w:rPr>
        <w:t xml:space="preserve"> jednobrzmiących egzemplarzach, </w:t>
      </w:r>
      <w:r w:rsidRPr="00B2276B">
        <w:rPr>
          <w:rFonts w:cstheme="minorHAnsi"/>
          <w:color w:val="000000" w:themeColor="text1"/>
          <w:sz w:val="24"/>
          <w:szCs w:val="24"/>
        </w:rPr>
        <w:t>po jednym egzemplarzu dla każdej ze stron.</w:t>
      </w:r>
    </w:p>
    <w:p w:rsidR="00BD7C95" w:rsidRDefault="00BD7C95" w:rsidP="00D320AD">
      <w:pPr>
        <w:spacing w:after="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</w:p>
    <w:p w:rsidR="00D320AD" w:rsidRPr="00C67764" w:rsidRDefault="00D320AD" w:rsidP="00D320AD">
      <w:pPr>
        <w:spacing w:after="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</w:p>
    <w:p w:rsidR="009C2FBC" w:rsidRPr="00C67764" w:rsidRDefault="00876CC0" w:rsidP="00D320AD">
      <w:pPr>
        <w:spacing w:after="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C67764">
        <w:rPr>
          <w:rFonts w:cstheme="minorHAnsi"/>
          <w:b/>
          <w:color w:val="000000" w:themeColor="text1"/>
          <w:sz w:val="24"/>
          <w:szCs w:val="24"/>
        </w:rPr>
        <w:t xml:space="preserve">                </w:t>
      </w:r>
      <w:r w:rsidR="00BD7C95" w:rsidRPr="00C67764">
        <w:rPr>
          <w:rFonts w:cstheme="minorHAnsi"/>
          <w:b/>
          <w:color w:val="000000" w:themeColor="text1"/>
          <w:sz w:val="24"/>
          <w:szCs w:val="24"/>
        </w:rPr>
        <w:t xml:space="preserve">WYKONAWCA:                                                         </w:t>
      </w:r>
      <w:r w:rsidR="00BD7C95" w:rsidRPr="00C67764">
        <w:rPr>
          <w:rFonts w:cstheme="minorHAnsi"/>
          <w:b/>
          <w:color w:val="000000" w:themeColor="text1"/>
          <w:sz w:val="24"/>
          <w:szCs w:val="24"/>
        </w:rPr>
        <w:tab/>
        <w:t xml:space="preserve">         ZAMAWIA</w:t>
      </w:r>
      <w:r w:rsidR="00EC00D5" w:rsidRPr="00C67764">
        <w:rPr>
          <w:rFonts w:cstheme="minorHAnsi"/>
          <w:b/>
          <w:color w:val="000000" w:themeColor="text1"/>
          <w:sz w:val="24"/>
          <w:szCs w:val="24"/>
        </w:rPr>
        <w:t xml:space="preserve">JĄCY:                         </w:t>
      </w:r>
    </w:p>
    <w:sectPr w:rsidR="009C2FBC" w:rsidRPr="00C67764" w:rsidSect="00D84E5E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120" w:rsidRDefault="00932120">
      <w:pPr>
        <w:spacing w:after="0" w:line="240" w:lineRule="auto"/>
      </w:pPr>
      <w:r>
        <w:separator/>
      </w:r>
    </w:p>
  </w:endnote>
  <w:endnote w:type="continuationSeparator" w:id="0">
    <w:p w:rsidR="00932120" w:rsidRDefault="00932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89857"/>
      <w:docPartObj>
        <w:docPartGallery w:val="Page Numbers (Bottom of Page)"/>
        <w:docPartUnique/>
      </w:docPartObj>
    </w:sdtPr>
    <w:sdtEndPr/>
    <w:sdtContent>
      <w:p w:rsidR="00DB614C" w:rsidRDefault="00DB614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024B">
          <w:rPr>
            <w:noProof/>
          </w:rPr>
          <w:t>7</w:t>
        </w:r>
        <w:r>
          <w:fldChar w:fldCharType="end"/>
        </w:r>
      </w:p>
    </w:sdtContent>
  </w:sdt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120" w:rsidRDefault="00932120">
      <w:pPr>
        <w:spacing w:after="0" w:line="240" w:lineRule="auto"/>
      </w:pPr>
      <w:r>
        <w:separator/>
      </w:r>
    </w:p>
  </w:footnote>
  <w:footnote w:type="continuationSeparator" w:id="0">
    <w:p w:rsidR="00932120" w:rsidRDefault="00932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932120">
        <w:pPr>
          <w:pStyle w:val="Nagwek"/>
          <w:jc w:val="center"/>
        </w:pP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932120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2217D"/>
    <w:multiLevelType w:val="hybridMultilevel"/>
    <w:tmpl w:val="FC5CED2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87A79"/>
    <w:multiLevelType w:val="hybridMultilevel"/>
    <w:tmpl w:val="8732EA8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07EB9"/>
    <w:multiLevelType w:val="hybridMultilevel"/>
    <w:tmpl w:val="2A067B34"/>
    <w:lvl w:ilvl="0" w:tplc="B87C1F0E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3C7095"/>
    <w:multiLevelType w:val="hybridMultilevel"/>
    <w:tmpl w:val="3080E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633537AC"/>
    <w:multiLevelType w:val="hybridMultilevel"/>
    <w:tmpl w:val="AF446E18"/>
    <w:lvl w:ilvl="0" w:tplc="093CB5B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5"/>
  </w:num>
  <w:num w:numId="5">
    <w:abstractNumId w:val="9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21D98"/>
    <w:rsid w:val="00022D90"/>
    <w:rsid w:val="000232C8"/>
    <w:rsid w:val="000273D1"/>
    <w:rsid w:val="00031840"/>
    <w:rsid w:val="00035C0C"/>
    <w:rsid w:val="00041B23"/>
    <w:rsid w:val="00041DB5"/>
    <w:rsid w:val="000462E1"/>
    <w:rsid w:val="000570B5"/>
    <w:rsid w:val="00062B6C"/>
    <w:rsid w:val="00066ED0"/>
    <w:rsid w:val="0008542F"/>
    <w:rsid w:val="00085970"/>
    <w:rsid w:val="00096A8B"/>
    <w:rsid w:val="000A7A0C"/>
    <w:rsid w:val="000B1AF3"/>
    <w:rsid w:val="000B3717"/>
    <w:rsid w:val="000C2EE9"/>
    <w:rsid w:val="000C499C"/>
    <w:rsid w:val="000D5123"/>
    <w:rsid w:val="000E14CB"/>
    <w:rsid w:val="000F1D6D"/>
    <w:rsid w:val="000F2C63"/>
    <w:rsid w:val="001027F0"/>
    <w:rsid w:val="00106C14"/>
    <w:rsid w:val="001204D9"/>
    <w:rsid w:val="001270BE"/>
    <w:rsid w:val="001332D0"/>
    <w:rsid w:val="00133429"/>
    <w:rsid w:val="001371E4"/>
    <w:rsid w:val="00144C0F"/>
    <w:rsid w:val="00155E0D"/>
    <w:rsid w:val="00157F5A"/>
    <w:rsid w:val="001636E6"/>
    <w:rsid w:val="00171EFC"/>
    <w:rsid w:val="001752B1"/>
    <w:rsid w:val="0017632A"/>
    <w:rsid w:val="00177408"/>
    <w:rsid w:val="0017788D"/>
    <w:rsid w:val="00197AA3"/>
    <w:rsid w:val="001A3163"/>
    <w:rsid w:val="001A4F60"/>
    <w:rsid w:val="001A5462"/>
    <w:rsid w:val="001C31AC"/>
    <w:rsid w:val="001C759D"/>
    <w:rsid w:val="001C792B"/>
    <w:rsid w:val="001D0E6C"/>
    <w:rsid w:val="001E3655"/>
    <w:rsid w:val="001E5066"/>
    <w:rsid w:val="001E623B"/>
    <w:rsid w:val="00201D22"/>
    <w:rsid w:val="00201FE1"/>
    <w:rsid w:val="002058FB"/>
    <w:rsid w:val="00211569"/>
    <w:rsid w:val="00211F6E"/>
    <w:rsid w:val="00215041"/>
    <w:rsid w:val="002410CE"/>
    <w:rsid w:val="00253E10"/>
    <w:rsid w:val="00271386"/>
    <w:rsid w:val="00272BA8"/>
    <w:rsid w:val="002917DD"/>
    <w:rsid w:val="002B4255"/>
    <w:rsid w:val="002B741F"/>
    <w:rsid w:val="002F0E50"/>
    <w:rsid w:val="002F61B8"/>
    <w:rsid w:val="0030247E"/>
    <w:rsid w:val="00302659"/>
    <w:rsid w:val="00324D9C"/>
    <w:rsid w:val="003265F2"/>
    <w:rsid w:val="00336EE4"/>
    <w:rsid w:val="00340954"/>
    <w:rsid w:val="00342AD6"/>
    <w:rsid w:val="00343AE3"/>
    <w:rsid w:val="00347627"/>
    <w:rsid w:val="00351348"/>
    <w:rsid w:val="00353B5E"/>
    <w:rsid w:val="00360D12"/>
    <w:rsid w:val="00364D5C"/>
    <w:rsid w:val="003704CB"/>
    <w:rsid w:val="0037372A"/>
    <w:rsid w:val="00390481"/>
    <w:rsid w:val="003A0925"/>
    <w:rsid w:val="003A27F3"/>
    <w:rsid w:val="003B0A1C"/>
    <w:rsid w:val="003B5719"/>
    <w:rsid w:val="003C2620"/>
    <w:rsid w:val="003C29DF"/>
    <w:rsid w:val="003C4CE6"/>
    <w:rsid w:val="003C70C3"/>
    <w:rsid w:val="003C7778"/>
    <w:rsid w:val="003D0A8D"/>
    <w:rsid w:val="003D6B93"/>
    <w:rsid w:val="003E0799"/>
    <w:rsid w:val="003E2E69"/>
    <w:rsid w:val="003E4634"/>
    <w:rsid w:val="003F1479"/>
    <w:rsid w:val="00405606"/>
    <w:rsid w:val="00412F28"/>
    <w:rsid w:val="0041454B"/>
    <w:rsid w:val="004153B3"/>
    <w:rsid w:val="00417E13"/>
    <w:rsid w:val="00442AA1"/>
    <w:rsid w:val="00447865"/>
    <w:rsid w:val="00454542"/>
    <w:rsid w:val="00466FB9"/>
    <w:rsid w:val="00483BA8"/>
    <w:rsid w:val="00483ECE"/>
    <w:rsid w:val="004A2532"/>
    <w:rsid w:val="004A7137"/>
    <w:rsid w:val="004C6A99"/>
    <w:rsid w:val="004D11F3"/>
    <w:rsid w:val="004D597E"/>
    <w:rsid w:val="004E40B1"/>
    <w:rsid w:val="004F2022"/>
    <w:rsid w:val="004F50AC"/>
    <w:rsid w:val="004F71BD"/>
    <w:rsid w:val="00501CB4"/>
    <w:rsid w:val="00502AF4"/>
    <w:rsid w:val="005037D3"/>
    <w:rsid w:val="00527893"/>
    <w:rsid w:val="005324F6"/>
    <w:rsid w:val="00540443"/>
    <w:rsid w:val="0054623D"/>
    <w:rsid w:val="00546315"/>
    <w:rsid w:val="005554D1"/>
    <w:rsid w:val="005628EA"/>
    <w:rsid w:val="00585833"/>
    <w:rsid w:val="005B2251"/>
    <w:rsid w:val="005C6CF5"/>
    <w:rsid w:val="005D5F91"/>
    <w:rsid w:val="005E5918"/>
    <w:rsid w:val="005F079F"/>
    <w:rsid w:val="006006FC"/>
    <w:rsid w:val="00601857"/>
    <w:rsid w:val="0060366A"/>
    <w:rsid w:val="006043C6"/>
    <w:rsid w:val="00607D44"/>
    <w:rsid w:val="00624B9E"/>
    <w:rsid w:val="00631A51"/>
    <w:rsid w:val="00640A4A"/>
    <w:rsid w:val="0064265B"/>
    <w:rsid w:val="00654A00"/>
    <w:rsid w:val="006568E5"/>
    <w:rsid w:val="0065754D"/>
    <w:rsid w:val="0066202E"/>
    <w:rsid w:val="00664E0B"/>
    <w:rsid w:val="00675E32"/>
    <w:rsid w:val="00685458"/>
    <w:rsid w:val="00686D7A"/>
    <w:rsid w:val="00690E00"/>
    <w:rsid w:val="006A3CFF"/>
    <w:rsid w:val="006A5F24"/>
    <w:rsid w:val="006A770F"/>
    <w:rsid w:val="006A7B44"/>
    <w:rsid w:val="006B2A57"/>
    <w:rsid w:val="006B7817"/>
    <w:rsid w:val="006C5933"/>
    <w:rsid w:val="006C7A73"/>
    <w:rsid w:val="006D4964"/>
    <w:rsid w:val="006E173B"/>
    <w:rsid w:val="006E338F"/>
    <w:rsid w:val="006F3E96"/>
    <w:rsid w:val="006F6779"/>
    <w:rsid w:val="00702B9D"/>
    <w:rsid w:val="00702E81"/>
    <w:rsid w:val="00712105"/>
    <w:rsid w:val="00716076"/>
    <w:rsid w:val="00736F83"/>
    <w:rsid w:val="00747C9A"/>
    <w:rsid w:val="00762978"/>
    <w:rsid w:val="00776A45"/>
    <w:rsid w:val="00787546"/>
    <w:rsid w:val="007A2C63"/>
    <w:rsid w:val="007A384F"/>
    <w:rsid w:val="007C546A"/>
    <w:rsid w:val="007C7A41"/>
    <w:rsid w:val="007D205D"/>
    <w:rsid w:val="007D6794"/>
    <w:rsid w:val="007E6C01"/>
    <w:rsid w:val="00800649"/>
    <w:rsid w:val="00815208"/>
    <w:rsid w:val="0081569E"/>
    <w:rsid w:val="008251AC"/>
    <w:rsid w:val="00826C00"/>
    <w:rsid w:val="00830C65"/>
    <w:rsid w:val="00836E4D"/>
    <w:rsid w:val="00837081"/>
    <w:rsid w:val="00837AA0"/>
    <w:rsid w:val="00840CA3"/>
    <w:rsid w:val="00866248"/>
    <w:rsid w:val="00872543"/>
    <w:rsid w:val="00876CC0"/>
    <w:rsid w:val="008839C0"/>
    <w:rsid w:val="008920D8"/>
    <w:rsid w:val="008A16D8"/>
    <w:rsid w:val="008B0855"/>
    <w:rsid w:val="008B49ED"/>
    <w:rsid w:val="008B6247"/>
    <w:rsid w:val="008C4D11"/>
    <w:rsid w:val="008D0CF5"/>
    <w:rsid w:val="008D19CE"/>
    <w:rsid w:val="008D5CE8"/>
    <w:rsid w:val="008E297F"/>
    <w:rsid w:val="008F4CD0"/>
    <w:rsid w:val="00904484"/>
    <w:rsid w:val="00904B42"/>
    <w:rsid w:val="00907DF9"/>
    <w:rsid w:val="00911ABA"/>
    <w:rsid w:val="00913EF4"/>
    <w:rsid w:val="00923B1C"/>
    <w:rsid w:val="00931461"/>
    <w:rsid w:val="00932120"/>
    <w:rsid w:val="00936445"/>
    <w:rsid w:val="0093779D"/>
    <w:rsid w:val="0094015B"/>
    <w:rsid w:val="009466BC"/>
    <w:rsid w:val="00950EB9"/>
    <w:rsid w:val="00967407"/>
    <w:rsid w:val="0097024B"/>
    <w:rsid w:val="00970CF0"/>
    <w:rsid w:val="00974D99"/>
    <w:rsid w:val="009769BE"/>
    <w:rsid w:val="00986E25"/>
    <w:rsid w:val="00987E57"/>
    <w:rsid w:val="00991F18"/>
    <w:rsid w:val="009A10C7"/>
    <w:rsid w:val="009B5E3F"/>
    <w:rsid w:val="009B7BB9"/>
    <w:rsid w:val="009C1FDC"/>
    <w:rsid w:val="009C2FBC"/>
    <w:rsid w:val="009C34F1"/>
    <w:rsid w:val="009C4101"/>
    <w:rsid w:val="009C70F8"/>
    <w:rsid w:val="009D248B"/>
    <w:rsid w:val="009D39A2"/>
    <w:rsid w:val="009D441A"/>
    <w:rsid w:val="009D7534"/>
    <w:rsid w:val="009E036A"/>
    <w:rsid w:val="009E789E"/>
    <w:rsid w:val="00A01A04"/>
    <w:rsid w:val="00A032BD"/>
    <w:rsid w:val="00A057F5"/>
    <w:rsid w:val="00A12995"/>
    <w:rsid w:val="00A3011E"/>
    <w:rsid w:val="00A30DB5"/>
    <w:rsid w:val="00A34243"/>
    <w:rsid w:val="00A36001"/>
    <w:rsid w:val="00A36315"/>
    <w:rsid w:val="00A3660E"/>
    <w:rsid w:val="00A37339"/>
    <w:rsid w:val="00A40E36"/>
    <w:rsid w:val="00A5180A"/>
    <w:rsid w:val="00A578B8"/>
    <w:rsid w:val="00A612C1"/>
    <w:rsid w:val="00A65D64"/>
    <w:rsid w:val="00A70159"/>
    <w:rsid w:val="00A72B97"/>
    <w:rsid w:val="00A76D74"/>
    <w:rsid w:val="00A825BB"/>
    <w:rsid w:val="00A8425A"/>
    <w:rsid w:val="00A90CF8"/>
    <w:rsid w:val="00AA480D"/>
    <w:rsid w:val="00AB469E"/>
    <w:rsid w:val="00AB4B74"/>
    <w:rsid w:val="00AC112E"/>
    <w:rsid w:val="00AC7C9E"/>
    <w:rsid w:val="00AE1AB4"/>
    <w:rsid w:val="00AE5AAC"/>
    <w:rsid w:val="00AF0F8D"/>
    <w:rsid w:val="00B027DB"/>
    <w:rsid w:val="00B02D31"/>
    <w:rsid w:val="00B046F2"/>
    <w:rsid w:val="00B11004"/>
    <w:rsid w:val="00B14407"/>
    <w:rsid w:val="00B17A0D"/>
    <w:rsid w:val="00B2050B"/>
    <w:rsid w:val="00B21509"/>
    <w:rsid w:val="00B2276B"/>
    <w:rsid w:val="00B24B59"/>
    <w:rsid w:val="00B30980"/>
    <w:rsid w:val="00B32278"/>
    <w:rsid w:val="00B347CC"/>
    <w:rsid w:val="00B42113"/>
    <w:rsid w:val="00B42E50"/>
    <w:rsid w:val="00B44792"/>
    <w:rsid w:val="00B56046"/>
    <w:rsid w:val="00BB0D2B"/>
    <w:rsid w:val="00BB5F84"/>
    <w:rsid w:val="00BD7C95"/>
    <w:rsid w:val="00BE4B32"/>
    <w:rsid w:val="00BE7E19"/>
    <w:rsid w:val="00BF2F3F"/>
    <w:rsid w:val="00BF32FE"/>
    <w:rsid w:val="00BF625B"/>
    <w:rsid w:val="00C13986"/>
    <w:rsid w:val="00C2388A"/>
    <w:rsid w:val="00C367E4"/>
    <w:rsid w:val="00C4048B"/>
    <w:rsid w:val="00C4072F"/>
    <w:rsid w:val="00C4471A"/>
    <w:rsid w:val="00C45273"/>
    <w:rsid w:val="00C4650E"/>
    <w:rsid w:val="00C54E50"/>
    <w:rsid w:val="00C567B1"/>
    <w:rsid w:val="00C56F0E"/>
    <w:rsid w:val="00C6266D"/>
    <w:rsid w:val="00C65772"/>
    <w:rsid w:val="00C66701"/>
    <w:rsid w:val="00C67764"/>
    <w:rsid w:val="00C74BF6"/>
    <w:rsid w:val="00C74F1A"/>
    <w:rsid w:val="00C75555"/>
    <w:rsid w:val="00C87D05"/>
    <w:rsid w:val="00C92DDF"/>
    <w:rsid w:val="00C95A6E"/>
    <w:rsid w:val="00CB0444"/>
    <w:rsid w:val="00CB6E67"/>
    <w:rsid w:val="00CC616A"/>
    <w:rsid w:val="00CD14F1"/>
    <w:rsid w:val="00D01BA4"/>
    <w:rsid w:val="00D0730C"/>
    <w:rsid w:val="00D110B3"/>
    <w:rsid w:val="00D1574B"/>
    <w:rsid w:val="00D23CE4"/>
    <w:rsid w:val="00D24AFD"/>
    <w:rsid w:val="00D30F69"/>
    <w:rsid w:val="00D320AD"/>
    <w:rsid w:val="00D32D4A"/>
    <w:rsid w:val="00D43308"/>
    <w:rsid w:val="00D44FF8"/>
    <w:rsid w:val="00D5195F"/>
    <w:rsid w:val="00D551C5"/>
    <w:rsid w:val="00D604DE"/>
    <w:rsid w:val="00D67317"/>
    <w:rsid w:val="00D737C2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B614C"/>
    <w:rsid w:val="00DC38BB"/>
    <w:rsid w:val="00DD0A58"/>
    <w:rsid w:val="00DD2459"/>
    <w:rsid w:val="00DD7097"/>
    <w:rsid w:val="00DF424F"/>
    <w:rsid w:val="00DF6E18"/>
    <w:rsid w:val="00E02E89"/>
    <w:rsid w:val="00E04E19"/>
    <w:rsid w:val="00E07CD6"/>
    <w:rsid w:val="00E11457"/>
    <w:rsid w:val="00E30E49"/>
    <w:rsid w:val="00E3305A"/>
    <w:rsid w:val="00E43752"/>
    <w:rsid w:val="00E44BB4"/>
    <w:rsid w:val="00E4628F"/>
    <w:rsid w:val="00E46F37"/>
    <w:rsid w:val="00E55D96"/>
    <w:rsid w:val="00E64B02"/>
    <w:rsid w:val="00E719FD"/>
    <w:rsid w:val="00E7726C"/>
    <w:rsid w:val="00E8566F"/>
    <w:rsid w:val="00E86FBD"/>
    <w:rsid w:val="00EA3CE8"/>
    <w:rsid w:val="00EA45EC"/>
    <w:rsid w:val="00EB198A"/>
    <w:rsid w:val="00EC00D5"/>
    <w:rsid w:val="00EC2705"/>
    <w:rsid w:val="00EC33F7"/>
    <w:rsid w:val="00EC5657"/>
    <w:rsid w:val="00EC5A0A"/>
    <w:rsid w:val="00ED73B5"/>
    <w:rsid w:val="00EE4704"/>
    <w:rsid w:val="00EE504C"/>
    <w:rsid w:val="00EE5AB6"/>
    <w:rsid w:val="00EF26EE"/>
    <w:rsid w:val="00F00945"/>
    <w:rsid w:val="00F04279"/>
    <w:rsid w:val="00F21530"/>
    <w:rsid w:val="00F27222"/>
    <w:rsid w:val="00F350B1"/>
    <w:rsid w:val="00F3587B"/>
    <w:rsid w:val="00F35F39"/>
    <w:rsid w:val="00F563C4"/>
    <w:rsid w:val="00F60A77"/>
    <w:rsid w:val="00F73DA1"/>
    <w:rsid w:val="00F75E60"/>
    <w:rsid w:val="00F76098"/>
    <w:rsid w:val="00F82C80"/>
    <w:rsid w:val="00F9066D"/>
    <w:rsid w:val="00F9078C"/>
    <w:rsid w:val="00F90AD0"/>
    <w:rsid w:val="00FA0E4E"/>
    <w:rsid w:val="00FB45E9"/>
    <w:rsid w:val="00FB7531"/>
    <w:rsid w:val="00FB7687"/>
    <w:rsid w:val="00FC5DEB"/>
    <w:rsid w:val="00FC741B"/>
    <w:rsid w:val="00FE7D76"/>
    <w:rsid w:val="00FF191B"/>
    <w:rsid w:val="00FF5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6A45B2F8-4729-4F84-9289-80637624D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T_SZ_List Paragraph,normalny tekst,Akapit z listą BS,Kolorowa lista — akcent 11,ISCG Numerowanie,lp1,CW_Lista,maz_wyliczenie,opis dzialania,K-P_odwolanie,A_wyliczenie,Akapit z listą 1,BulletC,Wyliczanie"/>
    <w:basedOn w:val="Normalny"/>
    <w:link w:val="AkapitzlistZnak"/>
    <w:uiPriority w:val="34"/>
    <w:qFormat/>
    <w:rsid w:val="00AC112E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ISCG Numerowanie Znak,lp1 Znak,CW_Lista Znak,maz_wyliczenie Znak,opis dzialania Znak"/>
    <w:link w:val="Akapitzlist"/>
    <w:uiPriority w:val="34"/>
    <w:qFormat/>
    <w:rsid w:val="00B2276B"/>
    <w:rPr>
      <w:kern w:val="16"/>
    </w:rPr>
  </w:style>
  <w:style w:type="paragraph" w:customStyle="1" w:styleId="Default">
    <w:name w:val="Default"/>
    <w:rsid w:val="00B227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eastAsia="en-US"/>
    </w:rPr>
  </w:style>
  <w:style w:type="character" w:customStyle="1" w:styleId="czeinternetowe">
    <w:name w:val="Łącze internetowe"/>
    <w:basedOn w:val="Domylnaczcionkaakapitu"/>
    <w:uiPriority w:val="99"/>
    <w:unhideWhenUsed/>
    <w:rsid w:val="00B227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0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iodo@rcnt.pl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8</TotalTime>
  <Pages>1</Pages>
  <Words>2220</Words>
  <Characters>13324</Characters>
  <Application>Microsoft Office Word</Application>
  <DocSecurity>0</DocSecurity>
  <Lines>111</Lines>
  <Paragraphs>31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</dc:creator>
  <cp:lastModifiedBy>Łukasz Mańkowski</cp:lastModifiedBy>
  <cp:revision>8</cp:revision>
  <cp:lastPrinted>2022-03-23T10:00:00Z</cp:lastPrinted>
  <dcterms:created xsi:type="dcterms:W3CDTF">2022-03-22T09:04:00Z</dcterms:created>
  <dcterms:modified xsi:type="dcterms:W3CDTF">2022-03-23T10:03:00Z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