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3BC2C" w14:textId="77777777" w:rsidR="00405468" w:rsidRDefault="00405468" w:rsidP="00BD7C95">
      <w:pPr>
        <w:tabs>
          <w:tab w:val="left" w:pos="7290"/>
        </w:tabs>
        <w:spacing w:after="120" w:line="276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</w:pPr>
    </w:p>
    <w:p w14:paraId="3C4A2675" w14:textId="77777777" w:rsidR="00BD7C95" w:rsidRPr="00941322" w:rsidRDefault="00316687" w:rsidP="00BD7C95">
      <w:pPr>
        <w:tabs>
          <w:tab w:val="left" w:pos="7290"/>
        </w:tabs>
        <w:spacing w:after="120" w:line="276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CFF40" wp14:editId="2599058E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9DDD1" w14:textId="77777777" w:rsidR="00BD7C95" w:rsidRPr="00B44792" w:rsidRDefault="00BD7C95" w:rsidP="00BD7C95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14:paraId="59AF7D75" w14:textId="77777777" w:rsidR="00BD7C95" w:rsidRPr="00B44792" w:rsidRDefault="00BD7C95" w:rsidP="00BD7C95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BCFF4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14:paraId="52A9DDD1" w14:textId="77777777" w:rsidR="00BD7C95" w:rsidRPr="00B44792" w:rsidRDefault="00BD7C95" w:rsidP="00BD7C95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14:paraId="59AF7D75" w14:textId="77777777" w:rsidR="00BD7C95" w:rsidRPr="00B44792" w:rsidRDefault="00BD7C95" w:rsidP="00BD7C95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D7C95" w:rsidRPr="00EC206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highlight w:val="yellow"/>
          <w:lang w:eastAsia="pl-PL"/>
        </w:rPr>
        <w:drawing>
          <wp:anchor distT="0" distB="0" distL="114300" distR="114300" simplePos="0" relativeHeight="251660288" behindDoc="1" locked="0" layoutInCell="1" allowOverlap="1" wp14:anchorId="7A76E11D" wp14:editId="3DA70F25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C9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tab/>
      </w:r>
    </w:p>
    <w:p w14:paraId="03B2245C" w14:textId="77777777" w:rsidR="00BD7C95" w:rsidRPr="00941322" w:rsidRDefault="00BD7C95" w:rsidP="00BD7C95">
      <w:pPr>
        <w:spacing w:after="12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4CFCD0CA" wp14:editId="19E2A0C3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298655" w14:textId="77777777" w:rsidR="00BD7C95" w:rsidRDefault="00BD7C95" w:rsidP="00BD7C95">
      <w:pPr>
        <w:spacing w:after="12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134B77" w14:textId="77777777" w:rsidR="00BD7C95" w:rsidRDefault="00BD7C95" w:rsidP="00BD7C95">
      <w:pPr>
        <w:spacing w:after="12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42CCE1" w14:textId="77777777" w:rsidR="00BD7C95" w:rsidRDefault="00BD7C95" w:rsidP="00BD7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8BA9381" w14:textId="04729651" w:rsidR="00BD7C95" w:rsidRPr="00C57FC3" w:rsidRDefault="000E13B3" w:rsidP="00BD7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Dodatek</w:t>
      </w:r>
      <w:r w:rsidR="00EB3DA9">
        <w:rPr>
          <w:rFonts w:ascii="Times New Roman" w:hAnsi="Times New Roman"/>
          <w:color w:val="000000" w:themeColor="text1"/>
          <w:sz w:val="24"/>
          <w:szCs w:val="24"/>
        </w:rPr>
        <w:t xml:space="preserve"> nr 3</w:t>
      </w:r>
      <w:r w:rsidR="00BD7C9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B3DA9">
        <w:rPr>
          <w:rFonts w:ascii="Times New Roman" w:hAnsi="Times New Roman"/>
          <w:color w:val="000000"/>
          <w:sz w:val="24"/>
          <w:szCs w:val="24"/>
        </w:rPr>
        <w:t>do S</w:t>
      </w:r>
      <w:r w:rsidR="00BD7C95">
        <w:rPr>
          <w:rFonts w:ascii="Times New Roman" w:hAnsi="Times New Roman"/>
          <w:color w:val="000000"/>
          <w:sz w:val="24"/>
          <w:szCs w:val="24"/>
        </w:rPr>
        <w:t>WZ</w:t>
      </w:r>
    </w:p>
    <w:p w14:paraId="18B98572" w14:textId="77777777" w:rsidR="00967407" w:rsidRDefault="00BD7C95" w:rsidP="00EF26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dot.: postępowania o udzielenie zamówienia publicznego.</w:t>
      </w:r>
    </w:p>
    <w:p w14:paraId="20412821" w14:textId="796B4BAC" w:rsidR="00BD7C95" w:rsidRDefault="00BD7C95" w:rsidP="00EF26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Numer sprawy </w:t>
      </w:r>
      <w:r w:rsidR="008C4D11" w:rsidRPr="009E28B3">
        <w:rPr>
          <w:rFonts w:ascii="Times New Roman" w:hAnsi="Times New Roman"/>
          <w:color w:val="000000" w:themeColor="text1"/>
          <w:sz w:val="24"/>
          <w:szCs w:val="24"/>
        </w:rPr>
        <w:t>DPI.</w:t>
      </w:r>
      <w:r w:rsidR="00BB0D2B" w:rsidRPr="009E28B3">
        <w:rPr>
          <w:rFonts w:ascii="Times New Roman" w:hAnsi="Times New Roman"/>
          <w:color w:val="000000" w:themeColor="text1"/>
          <w:sz w:val="24"/>
          <w:szCs w:val="24"/>
        </w:rPr>
        <w:t>272.</w:t>
      </w:r>
      <w:r w:rsidR="00BA7292">
        <w:rPr>
          <w:rFonts w:ascii="Times New Roman" w:hAnsi="Times New Roman"/>
          <w:color w:val="000000" w:themeColor="text1"/>
          <w:sz w:val="24"/>
          <w:szCs w:val="24"/>
        </w:rPr>
        <w:t>08</w:t>
      </w:r>
      <w:r w:rsidR="001C002C" w:rsidRPr="009E28B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BA7292">
        <w:rPr>
          <w:rFonts w:ascii="Times New Roman" w:hAnsi="Times New Roman"/>
          <w:color w:val="000000" w:themeColor="text1"/>
          <w:sz w:val="24"/>
          <w:szCs w:val="24"/>
        </w:rPr>
        <w:t>35</w:t>
      </w:r>
      <w:r w:rsidR="005B2251" w:rsidRPr="009E28B3">
        <w:rPr>
          <w:rFonts w:ascii="Times New Roman" w:hAnsi="Times New Roman"/>
          <w:color w:val="000000" w:themeColor="text1"/>
          <w:sz w:val="24"/>
          <w:szCs w:val="24"/>
        </w:rPr>
        <w:t>.20</w:t>
      </w:r>
      <w:r w:rsidR="00EB3DA9">
        <w:rPr>
          <w:rFonts w:ascii="Times New Roman" w:hAnsi="Times New Roman"/>
          <w:color w:val="000000" w:themeColor="text1"/>
          <w:sz w:val="24"/>
          <w:szCs w:val="24"/>
        </w:rPr>
        <w:t>21</w:t>
      </w:r>
    </w:p>
    <w:p w14:paraId="7EAD38ED" w14:textId="77777777" w:rsidR="00967407" w:rsidRPr="00967407" w:rsidRDefault="00967407" w:rsidP="00EF26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67407">
        <w:rPr>
          <w:rFonts w:ascii="Times New Roman" w:hAnsi="Times New Roman"/>
          <w:color w:val="000000" w:themeColor="text1"/>
          <w:sz w:val="24"/>
          <w:szCs w:val="24"/>
        </w:rPr>
        <w:t>Nazwa zadania:</w:t>
      </w:r>
    </w:p>
    <w:p w14:paraId="566DCC1D" w14:textId="1BEB9D23" w:rsidR="00CE1393" w:rsidRPr="00F3504D" w:rsidRDefault="00B75109" w:rsidP="00EB3DA9">
      <w:pPr>
        <w:spacing w:after="354" w:line="259" w:lineRule="auto"/>
        <w:ind w:left="479" w:right="3" w:hanging="10"/>
        <w:jc w:val="center"/>
        <w:rPr>
          <w:rFonts w:ascii="Times New Roman" w:hAnsi="Times New Roman" w:cs="Times New Roman"/>
          <w:sz w:val="24"/>
          <w:szCs w:val="24"/>
        </w:rPr>
      </w:pPr>
      <w:r w:rsidRPr="00F3504D">
        <w:rPr>
          <w:rFonts w:ascii="Times New Roman" w:eastAsia="SimSun" w:hAnsi="Times New Roman" w:cs="Times New Roman"/>
          <w:b/>
          <w:bCs/>
          <w:color w:val="auto"/>
          <w:sz w:val="24"/>
          <w:szCs w:val="24"/>
        </w:rPr>
        <w:t>„</w:t>
      </w:r>
      <w:r w:rsidR="00F34E32" w:rsidRPr="00F34E32">
        <w:rPr>
          <w:rFonts w:ascii="Times New Roman" w:hAnsi="Times New Roman" w:cs="Times New Roman"/>
          <w:b/>
          <w:color w:val="00000A"/>
          <w:sz w:val="24"/>
          <w:szCs w:val="24"/>
        </w:rPr>
        <w:t>Świadczenie rocznej usługi serwisu eksponatów znajdujących się w Centrum Nauki Leonardo Da Vinci. Aktualizacja i modyfikacja oprogramowania eksponatów do bieżących standardów–przepisanie aplikacji.</w:t>
      </w:r>
    </w:p>
    <w:p w14:paraId="4D3C63A7" w14:textId="77777777" w:rsidR="00A65D64" w:rsidRPr="005017E8" w:rsidRDefault="00A65D64" w:rsidP="00A65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20C7E5D2" w14:textId="77777777" w:rsidR="00BD7C95" w:rsidRPr="00941322" w:rsidRDefault="00BD7C95" w:rsidP="00BD7C95">
      <w:pPr>
        <w:spacing w:after="12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WZÓR UMOWY</w:t>
      </w:r>
      <w:r w:rsidRPr="009413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………………..</w:t>
      </w:r>
    </w:p>
    <w:p w14:paraId="2FC86F33" w14:textId="77777777" w:rsidR="00BD7C95" w:rsidRPr="00941322" w:rsidRDefault="00BD7C95" w:rsidP="00BD7C95">
      <w:pPr>
        <w:spacing w:after="12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75EBD10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>zawarta w dn</w:t>
      </w:r>
      <w:r w:rsidR="00E4628F">
        <w:rPr>
          <w:rFonts w:ascii="Times New Roman" w:hAnsi="Times New Roman" w:cs="Times New Roman"/>
          <w:color w:val="000000" w:themeColor="text1"/>
          <w:sz w:val="24"/>
          <w:szCs w:val="24"/>
        </w:rPr>
        <w:t>iu ........................ 20</w:t>
      </w:r>
      <w:r w:rsidR="00726A9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B3DA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w Podzamczu pomiędzy: </w:t>
      </w:r>
    </w:p>
    <w:p w14:paraId="4887D7DE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Województwem Świętokrzyskim- Regionalnym Centrum Naukowo-Technologicznym, Podzamcze 45, 26-060 Chęciny, NIP 959-18-66-812, REGON 260315067</w:t>
      </w:r>
    </w:p>
    <w:p w14:paraId="1E713D50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reprezentowan</w:t>
      </w:r>
      <w:r w:rsidR="00BB0D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ym przez Dyrektora M</w:t>
      </w:r>
      <w:r w:rsidR="00EC20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arcina Zawieruchę</w:t>
      </w:r>
      <w:r w:rsidRPr="009413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na podstawie pełnomocnictwa udzielonego przez Zarząd Województwa Świętokrzyski</w:t>
      </w:r>
      <w:r w:rsidR="00BB0D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ego uchwałą Nr </w:t>
      </w:r>
      <w:r w:rsidR="00EC20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1136</w:t>
      </w:r>
      <w:r w:rsidR="00BB0D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</w:t>
      </w:r>
      <w:r w:rsidR="00EC20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2019</w:t>
      </w:r>
      <w:r w:rsidR="00BB0D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 dnia 2</w:t>
      </w:r>
      <w:r w:rsidR="00EC20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października</w:t>
      </w:r>
      <w:r w:rsidR="00BB0D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201</w:t>
      </w:r>
      <w:r w:rsidR="00EC206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9</w:t>
      </w:r>
      <w:r w:rsidRPr="009413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roku</w:t>
      </w: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949DB7C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zwanym dalej </w:t>
      </w:r>
      <w:r w:rsidRPr="009413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Zamawiającym</w:t>
      </w:r>
    </w:p>
    <w:p w14:paraId="21761172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</w:p>
    <w:p w14:paraId="4987FD62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(w przypadku przedsiębiorcy wpisanego do KRS)</w:t>
      </w:r>
    </w:p>
    <w:p w14:paraId="01107092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.....................................................................,  z  siedzibą w  ...............................  przy ulicy ..............................,  wpisaną do rejestru przedsiębiorców prowadzonego przez Sąd Rejonowy....................................................... Wydział Gospodarczy Krajowego Rejestru Sądowego pod numerem  KRS:  ...............,  wysokość kapitału zakładowego  ………..…………,  w przypadku spółki akcyjnej wysokość kapitału zakładowego……………….……….. , zwanym w treści umowy „Wykonawcą”, reprezentowanym przez:</w:t>
      </w:r>
    </w:p>
    <w:p w14:paraId="6EBB4DF4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>1.  ......................................</w:t>
      </w:r>
    </w:p>
    <w:p w14:paraId="22AA7D55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(w przypadku przedsiębiorcy wpisanego do ewidencji działalności gospodarczej)</w:t>
      </w:r>
    </w:p>
    <w:p w14:paraId="0196F648" w14:textId="77777777" w:rsidR="00BD7C95" w:rsidRPr="00941322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(imię i nazwisko) .............................................................................., przedsiębiorcą działającym pod firmą..................................................... z siedzibą w .................................. przy ulicy  .............................., wpisanym do ewidencji działalności gospodarczej prowadzonej przez....................................................................... pod numerem .................................., zwanym dalej </w:t>
      </w:r>
      <w:r w:rsidRPr="009413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Wykonawcą,</w:t>
      </w:r>
    </w:p>
    <w:p w14:paraId="1772D7D0" w14:textId="77777777" w:rsidR="00BD7C95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reprezentowanym przez: ……………………………………</w:t>
      </w:r>
    </w:p>
    <w:p w14:paraId="2BCE0E1F" w14:textId="77777777" w:rsidR="00967407" w:rsidRPr="00941322" w:rsidRDefault="00967407" w:rsidP="00BD7C95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008C26" w14:textId="6029F7F3" w:rsidR="00BD7C95" w:rsidRDefault="00BD7C95" w:rsidP="00BD7C95">
      <w:pPr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rezultacie dokonania wyboru oferty Wykonawcy w drodze postępowania o udzielenie zamówienia publicznego w trybie </w:t>
      </w:r>
      <w:r w:rsidR="00EB3DA9">
        <w:rPr>
          <w:rFonts w:ascii="Times New Roman" w:hAnsi="Times New Roman" w:cs="Times New Roman"/>
          <w:color w:val="000000" w:themeColor="text1"/>
          <w:sz w:val="24"/>
          <w:szCs w:val="24"/>
        </w:rPr>
        <w:t>podstawowym</w:t>
      </w: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na podstawie </w:t>
      </w:r>
      <w:r w:rsidR="00EB3DA9">
        <w:rPr>
          <w:rFonts w:ascii="Times New Roman" w:hAnsi="Times New Roman" w:cs="Times New Roman"/>
          <w:color w:val="000000" w:themeColor="text1"/>
          <w:sz w:val="24"/>
          <w:szCs w:val="24"/>
        </w:rPr>
        <w:t>ustawy z dnia 11</w:t>
      </w:r>
      <w:r w:rsidRPr="00F25C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3DA9">
        <w:rPr>
          <w:rFonts w:ascii="Times New Roman" w:hAnsi="Times New Roman" w:cs="Times New Roman"/>
          <w:color w:val="000000" w:themeColor="text1"/>
          <w:sz w:val="24"/>
          <w:szCs w:val="24"/>
        </w:rPr>
        <w:t>września 2019</w:t>
      </w:r>
      <w:r w:rsidRPr="00F25C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Prawo zamówień publicznych (Dz.U. z 20</w:t>
      </w:r>
      <w:r w:rsidR="00A06C3B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F25C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r., poz. </w:t>
      </w:r>
      <w:r w:rsidR="00A06C3B">
        <w:rPr>
          <w:rFonts w:ascii="Times New Roman" w:hAnsi="Times New Roman" w:cs="Times New Roman"/>
          <w:color w:val="000000" w:themeColor="text1"/>
          <w:sz w:val="24"/>
          <w:szCs w:val="24"/>
        </w:rPr>
        <w:t>1129</w:t>
      </w:r>
      <w:r w:rsidR="00EC2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ze zm.</w:t>
      </w:r>
      <w:r w:rsidRPr="00F25C00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941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została zawarta umowa o następującej treści:</w:t>
      </w:r>
    </w:p>
    <w:p w14:paraId="7F0D5791" w14:textId="77777777" w:rsidR="00E93961" w:rsidRPr="00BA7292" w:rsidRDefault="00E93961" w:rsidP="00E9396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BA7292">
        <w:rPr>
          <w:rFonts w:ascii="Times New Roman" w:hAnsi="Times New Roman"/>
          <w:sz w:val="24"/>
          <w:szCs w:val="24"/>
        </w:rPr>
        <w:t>§ 1.</w:t>
      </w:r>
    </w:p>
    <w:p w14:paraId="741DB34E" w14:textId="2EEA04DE" w:rsidR="00BA7292" w:rsidRPr="00BA7292" w:rsidRDefault="00E93961" w:rsidP="0047248C">
      <w:pPr>
        <w:spacing w:after="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BA7292">
        <w:rPr>
          <w:rFonts w:ascii="Times New Roman" w:hAnsi="Times New Roman"/>
          <w:color w:val="auto"/>
          <w:sz w:val="24"/>
          <w:szCs w:val="24"/>
        </w:rPr>
        <w:t xml:space="preserve">1. Przedmiot umowy stanowi </w:t>
      </w:r>
      <w:r w:rsidR="00BA6588" w:rsidRPr="00BA6588">
        <w:rPr>
          <w:rFonts w:ascii="Times New Roman" w:hAnsi="Times New Roman" w:cs="Times New Roman"/>
          <w:color w:val="00000A"/>
          <w:sz w:val="24"/>
          <w:szCs w:val="24"/>
        </w:rPr>
        <w:t>Świadczenie rocznej usługi serwisu eksponatów znajdujących się w Centrum Nauki Leonardo Da Vinci. Aktualizacja i modyfikacja oprogramowania eksponatów do bieżących standardów–przepisanie aplikacji.</w:t>
      </w:r>
    </w:p>
    <w:p w14:paraId="23FB04EB" w14:textId="3274A389" w:rsidR="0047248C" w:rsidRPr="0047248C" w:rsidRDefault="00E93961" w:rsidP="0047248C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A7292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47248C" w:rsidRPr="00BA7292">
        <w:rPr>
          <w:rFonts w:ascii="Times New Roman" w:hAnsi="Times New Roman" w:cs="Times New Roman"/>
          <w:color w:val="auto"/>
          <w:sz w:val="24"/>
          <w:szCs w:val="24"/>
        </w:rPr>
        <w:t>Wykonawca oświadcza, że zapoznał się ze wszystkimi warunkami lokalizacyjno-terenowymi i innymi okolicznościami, które są istotne dla wykonania przedmiotu niniejszej Umowy, w tym z</w:t>
      </w:r>
      <w:r w:rsidR="0047248C" w:rsidRPr="00BA7292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47248C" w:rsidRPr="00BA7292">
        <w:rPr>
          <w:rFonts w:ascii="Times New Roman" w:hAnsi="Times New Roman" w:cs="Times New Roman"/>
          <w:color w:val="auto"/>
          <w:sz w:val="24"/>
          <w:szCs w:val="24"/>
        </w:rPr>
        <w:t>rozmieszczeniem</w:t>
      </w:r>
      <w:r w:rsidR="0047248C" w:rsidRPr="0047248C">
        <w:rPr>
          <w:rFonts w:ascii="Times New Roman" w:hAnsi="Times New Roman" w:cs="Times New Roman"/>
          <w:color w:val="auto"/>
          <w:sz w:val="24"/>
          <w:szCs w:val="24"/>
        </w:rPr>
        <w:t xml:space="preserve"> pomieszczeń i warunkami technicznymi wykonania przedmiotu Umowy i nie wnosi w tym zakresie żadnych zastrzeżeń.</w:t>
      </w:r>
    </w:p>
    <w:p w14:paraId="6FF86643" w14:textId="77777777" w:rsidR="0047248C" w:rsidRDefault="0047248C" w:rsidP="0047248C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248C">
        <w:rPr>
          <w:rFonts w:ascii="Times New Roman" w:hAnsi="Times New Roman" w:cs="Times New Roman"/>
          <w:color w:val="auto"/>
          <w:sz w:val="24"/>
          <w:szCs w:val="24"/>
        </w:rPr>
        <w:t>3. Wykonawca zobowiązuje się wykonać przedmiot Umowy z najwyższą starannością wymaganą od podmiotu profesjonalnie wykonującego przedmiot Umowy,</w:t>
      </w:r>
      <w:r w:rsidR="00CE4268">
        <w:rPr>
          <w:rFonts w:ascii="Times New Roman" w:hAnsi="Times New Roman" w:cs="Times New Roman"/>
          <w:color w:val="auto"/>
          <w:sz w:val="24"/>
          <w:szCs w:val="24"/>
        </w:rPr>
        <w:t xml:space="preserve"> zgodnie z</w:t>
      </w:r>
      <w:r w:rsidRPr="0047248C">
        <w:rPr>
          <w:rFonts w:ascii="Times New Roman" w:hAnsi="Times New Roman" w:cs="Times New Roman"/>
          <w:color w:val="auto"/>
          <w:sz w:val="24"/>
          <w:szCs w:val="24"/>
        </w:rPr>
        <w:t xml:space="preserve"> przepisami prawa i aktualnym stanem wiedzy, a nadto zgodnie ze wskazówkami Zamawiającego, </w:t>
      </w:r>
    </w:p>
    <w:p w14:paraId="27780FB4" w14:textId="77777777" w:rsidR="0047248C" w:rsidRDefault="0047248C" w:rsidP="0047248C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4. </w:t>
      </w:r>
      <w:r w:rsidRPr="0047248C">
        <w:rPr>
          <w:rFonts w:ascii="Times New Roman" w:hAnsi="Times New Roman" w:cs="Times New Roman"/>
          <w:color w:val="auto"/>
          <w:sz w:val="24"/>
          <w:szCs w:val="24"/>
        </w:rPr>
        <w:t>W trakcie realizacji Umow</w:t>
      </w:r>
      <w:r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47248C">
        <w:rPr>
          <w:rFonts w:ascii="Times New Roman" w:hAnsi="Times New Roman" w:cs="Times New Roman"/>
          <w:color w:val="auto"/>
          <w:sz w:val="24"/>
          <w:szCs w:val="24"/>
        </w:rPr>
        <w:t xml:space="preserve"> Wykonawca jest zobowiązany do przestrzegania przepisów bhp i p.poż.</w:t>
      </w:r>
    </w:p>
    <w:p w14:paraId="43FF2D81" w14:textId="77777777" w:rsidR="0047248C" w:rsidRDefault="0047248C" w:rsidP="0047248C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5. </w:t>
      </w:r>
      <w:r w:rsidRPr="0047248C">
        <w:rPr>
          <w:rFonts w:ascii="Times New Roman" w:hAnsi="Times New Roman" w:cs="Times New Roman"/>
          <w:color w:val="auto"/>
          <w:sz w:val="24"/>
          <w:szCs w:val="24"/>
        </w:rPr>
        <w:t>Wykonawca ponosi pełną odpowiedzialność za mienie znajdujące się w udostępnionych mu pomieszczeniach.</w:t>
      </w:r>
    </w:p>
    <w:p w14:paraId="2F8181C9" w14:textId="77777777" w:rsidR="00CE4268" w:rsidRDefault="0047248C" w:rsidP="0047248C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6. </w:t>
      </w:r>
      <w:r w:rsidRPr="0047248C">
        <w:rPr>
          <w:rFonts w:ascii="Times New Roman" w:hAnsi="Times New Roman" w:cs="Times New Roman"/>
          <w:color w:val="auto"/>
          <w:sz w:val="24"/>
          <w:szCs w:val="24"/>
        </w:rPr>
        <w:t>Wykonawca zobowiązany jest do przestrzegania porządku i ostrożności podczas montażu urządzeń nie dopuszczając do uszkodzenia elewacji, bądź, uszkodzeń i zabrudzeń ścian w pomieszczeniach mu udostępnionych</w:t>
      </w:r>
    </w:p>
    <w:p w14:paraId="165CC048" w14:textId="1E6A94C7" w:rsidR="0047248C" w:rsidRDefault="00BA7292" w:rsidP="0047248C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47248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7248C" w:rsidRPr="0047248C">
        <w:rPr>
          <w:rFonts w:ascii="Times New Roman" w:hAnsi="Times New Roman" w:cs="Times New Roman"/>
          <w:color w:val="auto"/>
          <w:sz w:val="24"/>
          <w:szCs w:val="24"/>
        </w:rPr>
        <w:t>Za szkody spowodowane nieprzestrzeganiem w/w ustaleń odpowiedzialność ponosi Wykonawca</w:t>
      </w:r>
      <w:r w:rsidR="003309A8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3309A8" w:rsidRPr="006E136E">
        <w:rPr>
          <w:rFonts w:ascii="Times New Roman" w:hAnsi="Times New Roman" w:cs="Times New Roman"/>
          <w:color w:val="000000" w:themeColor="text1"/>
          <w:sz w:val="24"/>
          <w:szCs w:val="24"/>
        </w:rPr>
        <w:t>które usunie na swój koszt.</w:t>
      </w:r>
    </w:p>
    <w:p w14:paraId="3A88C219" w14:textId="45B48318" w:rsidR="00E93961" w:rsidRPr="00E93961" w:rsidRDefault="00BA7292" w:rsidP="00E93961">
      <w:pPr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8</w:t>
      </w:r>
      <w:r w:rsidR="00E93961" w:rsidRPr="00E93961">
        <w:rPr>
          <w:rFonts w:ascii="Times New Roman" w:hAnsi="Times New Roman"/>
          <w:color w:val="auto"/>
          <w:sz w:val="24"/>
          <w:szCs w:val="24"/>
        </w:rPr>
        <w:t xml:space="preserve">. W przypadku stwierdzenia wad w </w:t>
      </w:r>
      <w:r w:rsidR="00CE4268">
        <w:rPr>
          <w:rFonts w:ascii="Times New Roman" w:hAnsi="Times New Roman"/>
          <w:color w:val="auto"/>
          <w:sz w:val="24"/>
          <w:szCs w:val="24"/>
        </w:rPr>
        <w:t>ramach wykonanej usługi,</w:t>
      </w:r>
      <w:r w:rsidR="00E93961" w:rsidRPr="00E93961">
        <w:rPr>
          <w:rFonts w:ascii="Times New Roman" w:hAnsi="Times New Roman"/>
          <w:color w:val="auto"/>
          <w:sz w:val="24"/>
          <w:szCs w:val="24"/>
        </w:rPr>
        <w:t xml:space="preserve"> Zamawiający zastrzega prawo do żądania usunięcia przez Wykonawcę stwierdzonych braków lub wad </w:t>
      </w:r>
    </w:p>
    <w:p w14:paraId="711EA682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3FE6CE73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93961">
        <w:rPr>
          <w:rFonts w:ascii="Times New Roman" w:hAnsi="Times New Roman"/>
          <w:b/>
          <w:color w:val="auto"/>
          <w:sz w:val="24"/>
          <w:szCs w:val="24"/>
        </w:rPr>
        <w:t>§ 2.</w:t>
      </w:r>
    </w:p>
    <w:p w14:paraId="148AEA1F" w14:textId="77777777" w:rsidR="00E93961" w:rsidRPr="00E93961" w:rsidRDefault="00E93961" w:rsidP="00E93961">
      <w:pPr>
        <w:pStyle w:val="bezodstepo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961">
        <w:rPr>
          <w:rFonts w:ascii="Times New Roman" w:hAnsi="Times New Roman" w:cs="Times New Roman"/>
          <w:sz w:val="24"/>
          <w:szCs w:val="24"/>
        </w:rPr>
        <w:t>1. Wykonawca zobowiązany jest do wykonania przedmiotu umowy zgodnie z obowiązującymi przepisami, zasadami wiedzy technicznej oraz zachowaniem należytej staranności.</w:t>
      </w:r>
    </w:p>
    <w:p w14:paraId="304460A8" w14:textId="77777777" w:rsidR="00E93961" w:rsidRPr="00E93961" w:rsidRDefault="00E93961" w:rsidP="00E93961">
      <w:pPr>
        <w:suppressAutoHyphens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  <w:r w:rsidRPr="00E93961">
        <w:rPr>
          <w:rFonts w:ascii="Times New Roman" w:hAnsi="Times New Roman"/>
          <w:color w:val="auto"/>
          <w:sz w:val="24"/>
          <w:szCs w:val="24"/>
        </w:rPr>
        <w:t xml:space="preserve">2. Wykonawca oświadcza, że posiada doświadczenie, kwalifikacje i uprawnienia wymagane do prawidłowego wykonywania umowy. </w:t>
      </w:r>
    </w:p>
    <w:p w14:paraId="4A3CEC1D" w14:textId="77777777" w:rsidR="00E93961" w:rsidRDefault="00E93961" w:rsidP="00E93961">
      <w:pPr>
        <w:suppressAutoHyphens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  <w:r w:rsidRPr="00E93961">
        <w:rPr>
          <w:rFonts w:ascii="Times New Roman" w:hAnsi="Times New Roman"/>
          <w:color w:val="auto"/>
          <w:sz w:val="24"/>
          <w:szCs w:val="24"/>
        </w:rPr>
        <w:t>3. Wykonawca oświadcza, że zapoznał się z warunkami realizacji umowy i oświadcza, że nie zachodzą okoliczności uniemożliwiające lub utrudniające prawidłowe jej wykonanie.</w:t>
      </w:r>
    </w:p>
    <w:p w14:paraId="5825150C" w14:textId="77777777" w:rsidR="0027339B" w:rsidRDefault="00BA7292" w:rsidP="0027339B">
      <w:pPr>
        <w:spacing w:after="45" w:line="269" w:lineRule="auto"/>
        <w:ind w:right="51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4. Wykonawca oświadcza, iż zgodnie z art. 95 ustawy Prawo zamówień publicznych, będzie przez cały czas realizacji usługi zatrudniał w oparciu o umowę o pracę osoby wykonujące czynności</w:t>
      </w:r>
      <w:r w:rsidR="0009773D">
        <w:rPr>
          <w:rFonts w:ascii="Times New Roman" w:hAnsi="Times New Roman"/>
          <w:color w:val="auto"/>
          <w:sz w:val="24"/>
          <w:szCs w:val="24"/>
        </w:rPr>
        <w:t xml:space="preserve"> w ramach realizowanej usługi</w:t>
      </w:r>
    </w:p>
    <w:p w14:paraId="44D5ADFA" w14:textId="28E1AA4C" w:rsidR="0027339B" w:rsidRPr="0027339B" w:rsidRDefault="0027339B" w:rsidP="0027339B">
      <w:pPr>
        <w:spacing w:after="45" w:line="269" w:lineRule="auto"/>
        <w:ind w:right="51"/>
        <w:jc w:val="both"/>
        <w:rPr>
          <w:rFonts w:ascii="Times New Roman" w:hAnsi="Times New Roman"/>
          <w:color w:val="auto"/>
          <w:sz w:val="24"/>
          <w:szCs w:val="24"/>
        </w:rPr>
      </w:pPr>
      <w:r w:rsidRPr="0027339B">
        <w:rPr>
          <w:rFonts w:ascii="Times New Roman" w:hAnsi="Times New Roman"/>
          <w:color w:val="auto"/>
          <w:sz w:val="24"/>
          <w:szCs w:val="24"/>
        </w:rPr>
        <w:t>5. Zgodnie z dyspozycją art. 95 ustawy PZP Zamawiający wymaga, aby wszystkie osoby wykonujące czynności w ramach przedmiotowego zamówienia, były zatrudnione przez Wykonawcę lub Podwykonawcę na podstawie umowy o pracę w sposób określony w art. 22 § 1 ustawy z dnia 26 czerwca 1974 r. Kodeks pracy (Dz. U. z 2020 r. poz. 1320 ze zm.).</w:t>
      </w:r>
    </w:p>
    <w:p w14:paraId="191766C2" w14:textId="6C261D19" w:rsidR="0027339B" w:rsidRPr="0027339B" w:rsidRDefault="0027339B" w:rsidP="0027339B">
      <w:pPr>
        <w:rPr>
          <w:rFonts w:ascii="Times New Roman" w:hAnsi="Times New Roman"/>
          <w:color w:val="auto"/>
          <w:sz w:val="24"/>
          <w:szCs w:val="24"/>
        </w:rPr>
      </w:pPr>
      <w:r w:rsidRPr="0027339B">
        <w:rPr>
          <w:rFonts w:ascii="Times New Roman" w:hAnsi="Times New Roman"/>
          <w:color w:val="auto"/>
          <w:sz w:val="24"/>
          <w:szCs w:val="24"/>
        </w:rPr>
        <w:lastRenderedPageBreak/>
        <w:t>6. Wykonawca niniejszym przekazuje Zamawiającemu wykaz osób skierowanych do realizacji zamówienia, k</w:t>
      </w:r>
      <w:r>
        <w:rPr>
          <w:rFonts w:ascii="Times New Roman" w:hAnsi="Times New Roman"/>
          <w:color w:val="auto"/>
          <w:sz w:val="24"/>
          <w:szCs w:val="24"/>
        </w:rPr>
        <w:t>tóre będą wykonywały czynności</w:t>
      </w:r>
      <w:r w:rsidRPr="0027339B">
        <w:rPr>
          <w:rFonts w:ascii="Times New Roman" w:hAnsi="Times New Roman"/>
          <w:color w:val="auto"/>
          <w:sz w:val="24"/>
          <w:szCs w:val="24"/>
        </w:rPr>
        <w:t xml:space="preserve">, zatrudnione przez Wykonawcę lub Podwykonawcę na podstawie umowy o pracę w sposób określony w art. 22 § 1 ustawy Kodeks pracy. Wskazany wykaz winien również zawierać dane niezbędne do szybkiego komunikowania się zarówno z tymi pracownikami, jak i z kierownictwem Wykonawcy. 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27339B">
        <w:rPr>
          <w:rFonts w:ascii="Times New Roman" w:hAnsi="Times New Roman"/>
          <w:color w:val="auto"/>
          <w:sz w:val="24"/>
          <w:szCs w:val="24"/>
        </w:rPr>
        <w:t>7. W trakcie realizacji zamówienia zamawiający uprawniony jest do wykonywania czynności kontrolnych wobec wykonawcy odnośnie spełniania przez wykonawcę lub podwykonawcę wymogu zatrudnienia na podstawie umowy o pracę osób wykonujących czynności, Zamawiający uprawniony jest w szczególności do: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27339B">
        <w:rPr>
          <w:rFonts w:ascii="Times New Roman" w:hAnsi="Times New Roman"/>
          <w:color w:val="auto"/>
          <w:sz w:val="24"/>
          <w:szCs w:val="24"/>
        </w:rPr>
        <w:t xml:space="preserve">1) żądania oświadczeń i dokumentów w zakresie potwierdzenia spełniania ww. wymogów </w:t>
      </w:r>
      <w:r w:rsidRPr="0027339B">
        <w:rPr>
          <w:rFonts w:ascii="Times New Roman" w:hAnsi="Times New Roman"/>
          <w:color w:val="auto"/>
          <w:sz w:val="24"/>
          <w:szCs w:val="24"/>
        </w:rPr>
        <w:br/>
        <w:t>i dokonywania ich oceny,</w:t>
      </w:r>
      <w:r w:rsidRPr="0027339B">
        <w:rPr>
          <w:rFonts w:ascii="Times New Roman" w:hAnsi="Times New Roman"/>
          <w:color w:val="auto"/>
          <w:sz w:val="24"/>
          <w:szCs w:val="24"/>
        </w:rPr>
        <w:br/>
        <w:t>2) żądania wyjaśnień w przypadku wątpliwości w zakresie potwierdzenia spełniania ww. wymogów,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27339B">
        <w:rPr>
          <w:rFonts w:ascii="Times New Roman" w:hAnsi="Times New Roman"/>
          <w:color w:val="auto"/>
          <w:sz w:val="24"/>
          <w:szCs w:val="24"/>
        </w:rPr>
        <w:t>3) przeprowadzania kontroli na miejscu wykonywania świadczenia.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27339B">
        <w:rPr>
          <w:rFonts w:ascii="Times New Roman" w:hAnsi="Times New Roman"/>
          <w:color w:val="auto"/>
          <w:sz w:val="24"/>
          <w:szCs w:val="24"/>
        </w:rPr>
        <w:t>8.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czynności w trakcie realizacji zamówienia, tj.: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27339B">
        <w:rPr>
          <w:rFonts w:ascii="Times New Roman" w:hAnsi="Times New Roman"/>
          <w:color w:val="auto"/>
          <w:sz w:val="24"/>
          <w:szCs w:val="24"/>
        </w:rPr>
        <w:t>1) oświadczenie wykonawcy lub podwykonawcy</w:t>
      </w:r>
      <w:r w:rsidRPr="0027339B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27339B">
        <w:rPr>
          <w:rFonts w:ascii="Times New Roman" w:hAnsi="Times New Roman"/>
          <w:color w:val="auto"/>
          <w:sz w:val="24"/>
          <w:szCs w:val="24"/>
        </w:rPr>
        <w:t>o zatrudnieniu na podstawie umowy o pracę osób wykonujących czynności, których dotyczy wezwanie zamawiającego.</w:t>
      </w:r>
      <w:r w:rsidRPr="0027339B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27339B">
        <w:rPr>
          <w:rFonts w:ascii="Times New Roman" w:hAnsi="Times New Roman"/>
          <w:color w:val="auto"/>
          <w:sz w:val="24"/>
          <w:szCs w:val="24"/>
        </w:rPr>
        <w:t>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27339B">
        <w:rPr>
          <w:rFonts w:ascii="Times New Roman" w:hAnsi="Times New Roman"/>
          <w:color w:val="auto"/>
          <w:sz w:val="24"/>
          <w:szCs w:val="24"/>
        </w:rPr>
        <w:t>2) poświadczoną za zgodność z oryginałem odpowiednio przez wykonawcę lub podwykonawcę</w:t>
      </w:r>
      <w:r w:rsidRPr="0027339B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27339B">
        <w:rPr>
          <w:rFonts w:ascii="Times New Roman" w:hAnsi="Times New Roman"/>
          <w:color w:val="auto"/>
          <w:sz w:val="24"/>
          <w:szCs w:val="24"/>
        </w:rPr>
        <w:t xml:space="preserve">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10 maja 2018 r. o ochronie danych osobowych (tj. </w:t>
      </w:r>
      <w:r w:rsidRPr="0027339B">
        <w:rPr>
          <w:rFonts w:ascii="Times New Roman" w:hAnsi="Times New Roman"/>
          <w:color w:val="auto"/>
          <w:sz w:val="24"/>
          <w:szCs w:val="24"/>
        </w:rPr>
        <w:br/>
        <w:t>w szczególności bez imion, nazwisk, adresów, nr PESEL pracowników). Informacje takie jak: data zawarcia umowy, rodzaj umowy o pracę i wymiar etatu powinny być możliwe do zidentyfikowania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auto"/>
          <w:sz w:val="24"/>
          <w:szCs w:val="24"/>
        </w:rPr>
        <w:br/>
        <w:t>9</w:t>
      </w:r>
      <w:r w:rsidRPr="0027339B">
        <w:rPr>
          <w:rFonts w:ascii="Times New Roman" w:hAnsi="Times New Roman"/>
          <w:color w:val="auto"/>
          <w:sz w:val="24"/>
          <w:szCs w:val="24"/>
        </w:rPr>
        <w:t xml:space="preserve">. Z tytułu niespełnienia przez </w:t>
      </w:r>
      <w:r w:rsidRPr="00BD25C8">
        <w:rPr>
          <w:rFonts w:ascii="Times New Roman" w:hAnsi="Times New Roman"/>
          <w:color w:val="000000"/>
          <w:sz w:val="24"/>
          <w:szCs w:val="24"/>
        </w:rPr>
        <w:t>wykonawcę lub podwykonawcę wymogu zatrudnienia na podstawie umowy o pracę osób wykonujących czynności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BD25C8">
        <w:rPr>
          <w:rFonts w:ascii="Times New Roman" w:hAnsi="Times New Roman"/>
          <w:color w:val="000000"/>
          <w:sz w:val="24"/>
          <w:szCs w:val="24"/>
        </w:rPr>
        <w:t xml:space="preserve"> zamawiający przewiduje sankcję w postaci obowiązku zapłaty przez wykonawcę kary umownej </w:t>
      </w:r>
      <w:r>
        <w:rPr>
          <w:rFonts w:ascii="Times New Roman" w:hAnsi="Times New Roman"/>
          <w:color w:val="000000"/>
          <w:sz w:val="24"/>
          <w:szCs w:val="24"/>
        </w:rPr>
        <w:t>za każdą niezatrudnioną osobę, figurującą w wykazie osób, stanowiącym załącznik do niniejszej umowy, w wysokości minimalnego wynagrodzenia za pracę, o którym mowa w przepisach prawa, obowiązujących na dzień dokonania naruszenia. Kara umowna będzie naliczana za każdy miesiąc, w którym określona osoba nie była zatrudniona na podstawie umowy o pracę, z tym zastrzeżeniem, że jako „miesiąc” rozumie się 30 dni kalendarzowych.</w:t>
      </w:r>
      <w:r w:rsidRPr="00BD25C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Jeżeli okres, w którym określona osoba nie była zatrudniona na podstawie umowy o pracę, będzie krótszy niż miesiąc, wówczas kara umowna zostanie naliczona proporcjonalnie do okresu, w którym ta osoba nie była zatrudniona. Niniejsza kara umowna nie stanowi kary umownej, o której mowa w § 14 ust. 1 pkt 2.</w:t>
      </w:r>
    </w:p>
    <w:p w14:paraId="573612A0" w14:textId="28D0A188" w:rsidR="00E032FC" w:rsidRPr="00E032FC" w:rsidRDefault="0027339B" w:rsidP="00E032F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10. </w:t>
      </w:r>
      <w:r w:rsidRPr="004166F0">
        <w:rPr>
          <w:rFonts w:ascii="Times New Roman" w:hAnsi="Times New Roman"/>
          <w:color w:val="000000"/>
          <w:sz w:val="24"/>
          <w:szCs w:val="24"/>
        </w:rPr>
        <w:t>W przypadku uzasadnionych wątpliwości co do przestrzegania prawa pracy przez wykonawcę lub podwykonawcę, zamawiający może zwrócić się o przeprowadzenie kontroli przez Państwową</w:t>
      </w:r>
      <w:r w:rsidRPr="004166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Inspekcję Pracy.</w:t>
      </w:r>
      <w:r w:rsidR="00E032FC">
        <w:rPr>
          <w:rFonts w:ascii="Times New Roman" w:hAnsi="Times New Roman"/>
          <w:color w:val="auto"/>
          <w:sz w:val="24"/>
          <w:szCs w:val="24"/>
        </w:rPr>
        <w:br/>
        <w:t xml:space="preserve">11. </w:t>
      </w:r>
      <w:r w:rsidR="00E032FC" w:rsidRPr="00E032FC">
        <w:rPr>
          <w:rFonts w:ascii="Times New Roman" w:hAnsi="Times New Roman"/>
          <w:color w:val="000000" w:themeColor="text1"/>
          <w:sz w:val="24"/>
          <w:szCs w:val="24"/>
        </w:rPr>
        <w:t>Wykonawca zobowiązuje się posiadać przez cały okres trwania niniejszej umowy ważne ubezpieczenie OC w zakresie prowadzonej działalności związanej z przedmiotem zamówienia na sumę gwarancyjną nie mniejszą niż 15</w:t>
      </w:r>
      <w:r w:rsidR="00E032FC">
        <w:rPr>
          <w:rFonts w:ascii="Times New Roman" w:hAnsi="Times New Roman"/>
          <w:color w:val="000000" w:themeColor="text1"/>
          <w:sz w:val="24"/>
          <w:szCs w:val="24"/>
        </w:rPr>
        <w:t>0.000,00 zł.</w:t>
      </w:r>
    </w:p>
    <w:p w14:paraId="66DC6B81" w14:textId="77777777" w:rsidR="00BA7292" w:rsidRPr="00E93961" w:rsidRDefault="00BA7292" w:rsidP="00E93961">
      <w:pPr>
        <w:suppressAutoHyphens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58BA694F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93961">
        <w:rPr>
          <w:rFonts w:ascii="Times New Roman" w:hAnsi="Times New Roman"/>
          <w:b/>
          <w:color w:val="auto"/>
          <w:sz w:val="24"/>
          <w:szCs w:val="24"/>
        </w:rPr>
        <w:t>§ 3.</w:t>
      </w:r>
    </w:p>
    <w:p w14:paraId="0266E427" w14:textId="77777777" w:rsidR="00E93961" w:rsidRPr="00E93961" w:rsidRDefault="00E93961" w:rsidP="00E93961">
      <w:pPr>
        <w:pStyle w:val="bezodstepo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961">
        <w:rPr>
          <w:rFonts w:ascii="Times New Roman" w:hAnsi="Times New Roman" w:cs="Times New Roman"/>
          <w:sz w:val="24"/>
          <w:szCs w:val="24"/>
        </w:rPr>
        <w:t>1. Wykonawcy za wykonanie przedmiotu umowy, o którym mowa w §1, Zamawiający zapłaci łączne wynagrodzenie ryczałtowe w wysokości ………….. zł brutto (słownie: ………………….), w tym: ………….. zł netto (słownie: ………………….) plus należny podatek VAT w wysokości ………….. zł.</w:t>
      </w:r>
    </w:p>
    <w:p w14:paraId="13628F18" w14:textId="09CBE9B1" w:rsidR="00E93961" w:rsidRDefault="00E93961" w:rsidP="00BA7292">
      <w:pPr>
        <w:pStyle w:val="bezodstepo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93961">
        <w:rPr>
          <w:rFonts w:ascii="Times New Roman" w:hAnsi="Times New Roman" w:cs="Times New Roman"/>
          <w:sz w:val="24"/>
          <w:szCs w:val="24"/>
        </w:rPr>
        <w:t xml:space="preserve">2. </w:t>
      </w:r>
      <w:r w:rsidR="0018409D">
        <w:rPr>
          <w:rFonts w:ascii="Times New Roman" w:hAnsi="Times New Roman"/>
          <w:sz w:val="24"/>
          <w:szCs w:val="24"/>
        </w:rPr>
        <w:t xml:space="preserve">Zapłata </w:t>
      </w:r>
      <w:r w:rsidR="0018409D" w:rsidRPr="0034327E">
        <w:rPr>
          <w:rFonts w:ascii="Times New Roman" w:hAnsi="Times New Roman"/>
          <w:sz w:val="24"/>
          <w:szCs w:val="24"/>
        </w:rPr>
        <w:t>dokonywana będzie przez Zamawiającego przelewem w terminie 30 dni od dnia otrzymania prawidłowo wystawionej faktury</w:t>
      </w:r>
      <w:r w:rsidR="0018409D">
        <w:rPr>
          <w:rFonts w:ascii="Times New Roman" w:hAnsi="Times New Roman"/>
          <w:sz w:val="24"/>
          <w:szCs w:val="24"/>
        </w:rPr>
        <w:t xml:space="preserve"> VAT</w:t>
      </w:r>
    </w:p>
    <w:p w14:paraId="0FBA26B9" w14:textId="19BB0CC2" w:rsidR="0018409D" w:rsidRPr="00E93961" w:rsidRDefault="0018409D" w:rsidP="00BA7292">
      <w:pPr>
        <w:pStyle w:val="bezodstepo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34327E">
        <w:rPr>
          <w:rFonts w:ascii="Times New Roman" w:hAnsi="Times New Roman"/>
          <w:sz w:val="24"/>
          <w:szCs w:val="24"/>
        </w:rPr>
        <w:t>W przypadku naliczania kar umownych, ich zapłata następować będzie poprzez potrącenie naliczonej kwoty kary z należności wynikających z dowolnej, wystawionej przez Wykonawcę faktury</w:t>
      </w:r>
    </w:p>
    <w:p w14:paraId="61DBB92E" w14:textId="705F30C1" w:rsidR="00E93961" w:rsidRDefault="0018409D" w:rsidP="00E93961">
      <w:pPr>
        <w:pStyle w:val="bezodstepo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93961" w:rsidRPr="00E93961">
        <w:rPr>
          <w:rFonts w:ascii="Times New Roman" w:hAnsi="Times New Roman" w:cs="Times New Roman"/>
          <w:sz w:val="24"/>
          <w:szCs w:val="24"/>
        </w:rPr>
        <w:t xml:space="preserve">. </w:t>
      </w:r>
      <w:r w:rsidR="00144EDF" w:rsidRPr="00826C00">
        <w:rPr>
          <w:rFonts w:ascii="Times New Roman" w:hAnsi="Times New Roman" w:cs="Times New Roman"/>
          <w:sz w:val="24"/>
        </w:rPr>
        <w:t>Faktury powinny być wystawiane przez Wykonawcę w następujący sposób:</w:t>
      </w:r>
    </w:p>
    <w:p w14:paraId="455C0A07" w14:textId="77777777" w:rsidR="00144EDF" w:rsidRPr="00826C00" w:rsidRDefault="00144EDF" w:rsidP="00144EDF">
      <w:pPr>
        <w:spacing w:after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2"/>
        </w:rPr>
      </w:pPr>
      <w:r w:rsidRPr="00826C00">
        <w:rPr>
          <w:rFonts w:ascii="Times New Roman" w:hAnsi="Times New Roman" w:cs="Times New Roman"/>
          <w:b/>
          <w:color w:val="auto"/>
          <w:sz w:val="24"/>
          <w:szCs w:val="22"/>
        </w:rPr>
        <w:t>1) Dane nabywcy: Województwo Świętokrzyskie, Al. IX Wieków Kielc 3, 25-516 Kielce, NIP 959-15-06-120,</w:t>
      </w:r>
    </w:p>
    <w:p w14:paraId="76F99318" w14:textId="77777777" w:rsidR="00144EDF" w:rsidRPr="00144EDF" w:rsidRDefault="00144EDF" w:rsidP="00144EDF">
      <w:pPr>
        <w:spacing w:after="120"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2"/>
        </w:rPr>
      </w:pPr>
      <w:r w:rsidRPr="00826C00">
        <w:rPr>
          <w:rFonts w:ascii="Times New Roman" w:hAnsi="Times New Roman" w:cs="Times New Roman"/>
          <w:b/>
          <w:color w:val="auto"/>
          <w:sz w:val="24"/>
          <w:szCs w:val="22"/>
        </w:rPr>
        <w:t>2) Dane odbiorcy i płatnika: Regionalne Centrum Naukowo – Technologiczne, Podzamcze 45, 26-060 Chęciny.</w:t>
      </w:r>
    </w:p>
    <w:p w14:paraId="5F8CF6C7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3DE42242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93961">
        <w:rPr>
          <w:rFonts w:ascii="Times New Roman" w:hAnsi="Times New Roman"/>
          <w:b/>
          <w:color w:val="auto"/>
          <w:sz w:val="24"/>
          <w:szCs w:val="24"/>
        </w:rPr>
        <w:t>§ 4.</w:t>
      </w:r>
    </w:p>
    <w:p w14:paraId="49E427D5" w14:textId="17A5D441" w:rsidR="0018409D" w:rsidRPr="0018409D" w:rsidRDefault="0018409D" w:rsidP="0018409D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18409D">
        <w:rPr>
          <w:rFonts w:ascii="Times New Roman" w:hAnsi="Times New Roman"/>
          <w:color w:val="auto"/>
          <w:sz w:val="24"/>
          <w:szCs w:val="24"/>
        </w:rPr>
        <w:t xml:space="preserve">1. Niniejsza umowa zostaje zawarta na okres 12 miesięcy od dnia jej podpisania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2. Strony mogą rozwiązać umowę z zachowaniem </w:t>
      </w:r>
      <w:r>
        <w:rPr>
          <w:rFonts w:ascii="Times New Roman" w:hAnsi="Times New Roman"/>
          <w:color w:val="auto"/>
          <w:sz w:val="24"/>
          <w:szCs w:val="24"/>
        </w:rPr>
        <w:t>1-</w:t>
      </w:r>
      <w:r w:rsidRPr="0018409D">
        <w:rPr>
          <w:rFonts w:ascii="Times New Roman" w:hAnsi="Times New Roman"/>
          <w:color w:val="auto"/>
          <w:sz w:val="24"/>
          <w:szCs w:val="24"/>
        </w:rPr>
        <w:t xml:space="preserve">miesięcznego okresu wypowiedzenia.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3. Rozwiązanie niniejszej umowy nie zwalnia Stron z wykonania ich wzajemnych zobowiązań powstałych, a niewykonanych do dnia jej rozwiązania. </w:t>
      </w:r>
    </w:p>
    <w:p w14:paraId="24ECE03F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2E63A781" w14:textId="77777777" w:rsidR="00E93961" w:rsidRDefault="00E93961" w:rsidP="00E93961">
      <w:pPr>
        <w:spacing w:after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93961">
        <w:rPr>
          <w:rFonts w:ascii="Times New Roman" w:hAnsi="Times New Roman"/>
          <w:b/>
          <w:color w:val="auto"/>
          <w:sz w:val="24"/>
          <w:szCs w:val="24"/>
        </w:rPr>
        <w:t>§ 5.</w:t>
      </w:r>
    </w:p>
    <w:p w14:paraId="30DFE651" w14:textId="6B66ADEE" w:rsidR="0018409D" w:rsidRPr="0018409D" w:rsidRDefault="0018409D" w:rsidP="0018409D">
      <w:pPr>
        <w:rPr>
          <w:rFonts w:ascii="Times New Roman" w:hAnsi="Times New Roman"/>
          <w:color w:val="auto"/>
          <w:sz w:val="24"/>
          <w:szCs w:val="24"/>
        </w:rPr>
      </w:pPr>
      <w:r w:rsidRPr="0018409D">
        <w:rPr>
          <w:rFonts w:ascii="Times New Roman" w:hAnsi="Times New Roman"/>
          <w:color w:val="auto"/>
          <w:sz w:val="24"/>
          <w:szCs w:val="24"/>
        </w:rPr>
        <w:t xml:space="preserve">1. Zamawiającemu przysługuje prawo odstąpienia od umowy w razie wystąpienia istotnej zmiany okoliczności powodującej, że wykonanie umowy nie leży w interesie publicznym, czego nie można było przewidzieć w chwili zawarcia umowy w terminie 1 miesiąca od powzięcia wiadomości o powyższych okolicznościach.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2. Zamawiającemu przysługuje również prawo odstąpienia od umowy ze skutkiem natychmiastowym w przypadku, gdy: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1) Wykonawca nienależycie wypełnia obowiązki określone w niniejszej umowie bądź specyfikacji warunków zamówienia i mimo wyznaczenia przez Zamawiającego dodatkowego terminu do usunięcia nieprawidłowości, nie usunie przyczyn powodujących podniesienie zarzutów niewłaściwego wykonywania zamówienia;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2) zostanie ogłoszona upadłość, likwidacja lub rozwiązanie firmy Wykonawcy; </w:t>
      </w:r>
      <w:r w:rsidRPr="0018409D">
        <w:rPr>
          <w:rFonts w:ascii="Times New Roman" w:hAnsi="Times New Roman"/>
          <w:color w:val="auto"/>
          <w:sz w:val="24"/>
          <w:szCs w:val="24"/>
        </w:rPr>
        <w:br/>
      </w:r>
      <w:r w:rsidRPr="0018409D">
        <w:rPr>
          <w:rFonts w:ascii="Times New Roman" w:hAnsi="Times New Roman"/>
          <w:color w:val="auto"/>
          <w:sz w:val="24"/>
          <w:szCs w:val="24"/>
        </w:rPr>
        <w:lastRenderedPageBreak/>
        <w:t xml:space="preserve">3) zostanie wydany nakaz zajęcia majątku Wykonawcy;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4) Wykonawca nie rozpoczął realizacji przedmiotu umowy w wyznaczonym terminie bez uzasadnionych przyczyn, lub nie kontynuuje ich mimo wezwania Zamawiającego złożonego na piśmie;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5) Wykonawca przerwał realizację przedmiotu umowy bez uzasadnionej przyczyny;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3. Wykonawcy przysługuje prawo odstąpienia od umowy w przypadku nieuregulowania płatności za 2 pełne okresy rozliczeniowe przez Zamawiającego. </w:t>
      </w:r>
      <w:r w:rsidRPr="0018409D">
        <w:rPr>
          <w:rFonts w:ascii="Times New Roman" w:hAnsi="Times New Roman"/>
          <w:color w:val="auto"/>
          <w:sz w:val="24"/>
          <w:szCs w:val="24"/>
        </w:rPr>
        <w:br/>
        <w:t xml:space="preserve">3. Odstąpienie od umowy powinno nastąpić w formie pisemnej pod rygorem nieważności takiego oświadczenia i powinno zawierać uzasadnienie. </w:t>
      </w:r>
    </w:p>
    <w:p w14:paraId="0E793511" w14:textId="77777777" w:rsidR="00F111E4" w:rsidRPr="00E93961" w:rsidRDefault="00F111E4" w:rsidP="0018409D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14:paraId="5AF57A35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93961">
        <w:rPr>
          <w:rFonts w:ascii="Times New Roman" w:hAnsi="Times New Roman"/>
          <w:b/>
          <w:color w:val="auto"/>
          <w:sz w:val="24"/>
          <w:szCs w:val="24"/>
        </w:rPr>
        <w:t>§ 6.</w:t>
      </w:r>
    </w:p>
    <w:p w14:paraId="424C6237" w14:textId="08F0D05A" w:rsidR="0018409D" w:rsidRPr="00F3504D" w:rsidRDefault="0018409D" w:rsidP="00F3504D">
      <w:pPr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 xml:space="preserve">1. Wykonawca zobowiązany jest do zapłacenia Zamawiającemu kar umownych, w przypadku: </w:t>
      </w:r>
      <w:r w:rsidR="00F3504D" w:rsidRPr="00F3504D">
        <w:rPr>
          <w:rFonts w:ascii="Times New Roman" w:hAnsi="Times New Roman"/>
          <w:color w:val="auto"/>
          <w:sz w:val="24"/>
          <w:szCs w:val="24"/>
        </w:rPr>
        <w:br/>
      </w:r>
      <w:r w:rsidRPr="00F3504D">
        <w:rPr>
          <w:rFonts w:ascii="Times New Roman" w:hAnsi="Times New Roman"/>
          <w:color w:val="auto"/>
          <w:sz w:val="24"/>
          <w:szCs w:val="24"/>
        </w:rPr>
        <w:t xml:space="preserve">1) odstąpienia od umowy z przyczyn leżących po stronie Wykonawcy – w wysokości 10 % kwoty netto określonej w § </w:t>
      </w:r>
      <w:r w:rsidR="00F3504D" w:rsidRPr="00F3504D">
        <w:rPr>
          <w:rFonts w:ascii="Times New Roman" w:hAnsi="Times New Roman"/>
          <w:color w:val="auto"/>
          <w:sz w:val="24"/>
          <w:szCs w:val="24"/>
        </w:rPr>
        <w:t xml:space="preserve">3 </w:t>
      </w:r>
      <w:r w:rsidRPr="00F3504D">
        <w:rPr>
          <w:rFonts w:ascii="Times New Roman" w:hAnsi="Times New Roman"/>
          <w:color w:val="auto"/>
          <w:sz w:val="24"/>
          <w:szCs w:val="24"/>
        </w:rPr>
        <w:t xml:space="preserve">niniejszej umowy, </w:t>
      </w:r>
      <w:r w:rsidR="00F3504D" w:rsidRPr="00F3504D">
        <w:rPr>
          <w:rFonts w:ascii="Times New Roman" w:hAnsi="Times New Roman"/>
          <w:color w:val="auto"/>
          <w:sz w:val="24"/>
          <w:szCs w:val="24"/>
        </w:rPr>
        <w:br/>
      </w:r>
      <w:r w:rsidRPr="00F3504D">
        <w:rPr>
          <w:rFonts w:ascii="Times New Roman" w:hAnsi="Times New Roman"/>
          <w:color w:val="auto"/>
          <w:sz w:val="24"/>
          <w:szCs w:val="24"/>
        </w:rPr>
        <w:t xml:space="preserve">2) naruszenia postanowień niniejszej umowy, regulaminów lub zarządzeń Zamawiającego w zakresie organizacji bezpieczeństwa pracy na terenie obiektu Zamawiającego – w wysokości </w:t>
      </w:r>
      <w:r w:rsidRPr="00F3504D">
        <w:rPr>
          <w:rFonts w:ascii="Times New Roman" w:hAnsi="Times New Roman"/>
          <w:color w:val="auto"/>
          <w:sz w:val="24"/>
          <w:szCs w:val="24"/>
        </w:rPr>
        <w:br/>
        <w:t xml:space="preserve">5 % kwoty netto określonej w § </w:t>
      </w:r>
      <w:r w:rsidR="00F3504D" w:rsidRPr="00F3504D">
        <w:rPr>
          <w:rFonts w:ascii="Times New Roman" w:hAnsi="Times New Roman"/>
          <w:color w:val="auto"/>
          <w:sz w:val="24"/>
          <w:szCs w:val="24"/>
        </w:rPr>
        <w:t>3</w:t>
      </w:r>
      <w:r w:rsidRPr="00F3504D">
        <w:rPr>
          <w:rFonts w:ascii="Times New Roman" w:hAnsi="Times New Roman"/>
          <w:color w:val="auto"/>
          <w:sz w:val="24"/>
          <w:szCs w:val="24"/>
        </w:rPr>
        <w:t xml:space="preserve"> niniejszej umowy.</w:t>
      </w:r>
      <w:r w:rsidR="00F3504D" w:rsidRPr="00F3504D">
        <w:rPr>
          <w:rFonts w:ascii="Times New Roman" w:hAnsi="Times New Roman"/>
          <w:color w:val="auto"/>
          <w:sz w:val="24"/>
          <w:szCs w:val="24"/>
        </w:rPr>
        <w:br/>
      </w:r>
      <w:r w:rsidRPr="00F3504D">
        <w:rPr>
          <w:rFonts w:ascii="Times New Roman" w:hAnsi="Times New Roman"/>
          <w:color w:val="auto"/>
          <w:sz w:val="24"/>
          <w:szCs w:val="24"/>
        </w:rPr>
        <w:t xml:space="preserve">2. O każdym naruszeniu postanowień umowy lub regulaminów i zarządzeń ,Wykonawca będzie informowany przez Zamawiającego. </w:t>
      </w:r>
      <w:r w:rsidR="00F3504D" w:rsidRPr="00F3504D">
        <w:rPr>
          <w:rFonts w:ascii="Times New Roman" w:hAnsi="Times New Roman"/>
          <w:color w:val="auto"/>
          <w:sz w:val="24"/>
          <w:szCs w:val="24"/>
        </w:rPr>
        <w:br/>
      </w:r>
      <w:r w:rsidRPr="00F3504D">
        <w:rPr>
          <w:rFonts w:ascii="Times New Roman" w:hAnsi="Times New Roman"/>
          <w:color w:val="auto"/>
          <w:sz w:val="24"/>
          <w:szCs w:val="24"/>
        </w:rPr>
        <w:t>3. Zamawiający zastrzega sobie możliwość dochodzenia odszkodowania przewyższającego wysokość zastrzeżonej kary umownej na zasadach przewidzianych przepisami kodeksu cywilnego.</w:t>
      </w:r>
    </w:p>
    <w:p w14:paraId="2B7D456D" w14:textId="77777777" w:rsidR="00E93961" w:rsidRPr="00E93961" w:rsidRDefault="00E93961" w:rsidP="00E93961">
      <w:pPr>
        <w:autoSpaceDE w:val="0"/>
        <w:autoSpaceDN w:val="0"/>
        <w:adjustRightInd w:val="0"/>
        <w:spacing w:after="0"/>
        <w:rPr>
          <w:rFonts w:ascii="Times New Roman" w:hAnsi="Times New Roman"/>
          <w:color w:val="auto"/>
          <w:sz w:val="24"/>
          <w:szCs w:val="24"/>
        </w:rPr>
      </w:pPr>
    </w:p>
    <w:p w14:paraId="7FDD2E4D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93961">
        <w:rPr>
          <w:rFonts w:ascii="Times New Roman" w:hAnsi="Times New Roman"/>
          <w:b/>
          <w:color w:val="auto"/>
          <w:sz w:val="24"/>
          <w:szCs w:val="24"/>
        </w:rPr>
        <w:t>§ 7.</w:t>
      </w:r>
    </w:p>
    <w:p w14:paraId="2398EA3B" w14:textId="16024DC5" w:rsidR="00F3504D" w:rsidRPr="00F3504D" w:rsidRDefault="00F3504D" w:rsidP="00F3504D">
      <w:pPr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 xml:space="preserve">1. W razie powstania sporu związanego z realizacją umowy Wykonawca i Zamawiający zobowiązują się do podejmowania wszelkich prób polubownego rozstrzygnięcia sporu. </w:t>
      </w:r>
      <w:r w:rsidRPr="00F3504D">
        <w:rPr>
          <w:rFonts w:ascii="Times New Roman" w:hAnsi="Times New Roman"/>
          <w:color w:val="auto"/>
          <w:sz w:val="24"/>
          <w:szCs w:val="24"/>
        </w:rPr>
        <w:br/>
        <w:t xml:space="preserve">2. Po wyczerpaniu się możliwości polubownych rozstrzygnięć wszelkie spory powstałe w związku z realizacją niniejszej umowy będą rozpoznawane przez Sąd właściwy miejscowo dla siedziby Zamawiającego. </w:t>
      </w:r>
    </w:p>
    <w:p w14:paraId="5EE92844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31BAB4C9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E93961">
        <w:rPr>
          <w:rFonts w:ascii="Times New Roman" w:hAnsi="Times New Roman"/>
          <w:b/>
          <w:color w:val="auto"/>
          <w:sz w:val="24"/>
          <w:szCs w:val="24"/>
        </w:rPr>
        <w:t>§ 8.</w:t>
      </w:r>
    </w:p>
    <w:p w14:paraId="78BC8ABC" w14:textId="45A5CB3F" w:rsidR="00F3504D" w:rsidRPr="00F3504D" w:rsidRDefault="00F3504D" w:rsidP="00F3504D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 xml:space="preserve">1. Jakiekolwiek zmiany niniejszej umowy wymagają formy pisemnej pod rygorem nieważności. </w:t>
      </w:r>
      <w:r w:rsidRPr="00F3504D">
        <w:rPr>
          <w:rFonts w:ascii="Times New Roman" w:hAnsi="Times New Roman"/>
          <w:color w:val="auto"/>
          <w:sz w:val="24"/>
          <w:szCs w:val="24"/>
        </w:rPr>
        <w:br/>
        <w:t>2. Zamawiający dopuszcza możliwość zmian postanowień zawartej umowy w stosunku do treści oferty, w zakresie:</w:t>
      </w:r>
    </w:p>
    <w:p w14:paraId="1D50E608" w14:textId="77777777" w:rsidR="00F3504D" w:rsidRPr="00F3504D" w:rsidRDefault="00F3504D" w:rsidP="00F3504D">
      <w:pPr>
        <w:numPr>
          <w:ilvl w:val="0"/>
          <w:numId w:val="11"/>
        </w:numPr>
        <w:tabs>
          <w:tab w:val="clear" w:pos="720"/>
          <w:tab w:val="num" w:pos="426"/>
        </w:tabs>
        <w:spacing w:after="200" w:line="276" w:lineRule="auto"/>
        <w:ind w:left="426"/>
        <w:jc w:val="both"/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>zmiany obowiązujących przepisów prawa,</w:t>
      </w:r>
    </w:p>
    <w:p w14:paraId="0AD4C740" w14:textId="43958398" w:rsidR="00F3504D" w:rsidRPr="00F3504D" w:rsidRDefault="00F3504D" w:rsidP="00F3504D">
      <w:pPr>
        <w:numPr>
          <w:ilvl w:val="0"/>
          <w:numId w:val="11"/>
        </w:numPr>
        <w:tabs>
          <w:tab w:val="clear" w:pos="720"/>
          <w:tab w:val="num" w:pos="426"/>
        </w:tabs>
        <w:spacing w:after="200" w:line="276" w:lineRule="auto"/>
        <w:ind w:left="426"/>
        <w:jc w:val="both"/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>zaistnienia siły wyższej,</w:t>
      </w:r>
    </w:p>
    <w:p w14:paraId="1FEC8AA3" w14:textId="77777777" w:rsidR="00F3504D" w:rsidRPr="00F3504D" w:rsidRDefault="00F3504D" w:rsidP="00F3504D">
      <w:pPr>
        <w:numPr>
          <w:ilvl w:val="0"/>
          <w:numId w:val="11"/>
        </w:numPr>
        <w:tabs>
          <w:tab w:val="clear" w:pos="720"/>
          <w:tab w:val="num" w:pos="426"/>
        </w:tabs>
        <w:spacing w:after="200" w:line="276" w:lineRule="auto"/>
        <w:ind w:left="426"/>
        <w:jc w:val="both"/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>zmiana wysokości wynagrodzenia Wykonawcy w przypadkach:</w:t>
      </w:r>
    </w:p>
    <w:p w14:paraId="508F6562" w14:textId="77777777" w:rsidR="00F3504D" w:rsidRPr="00F3504D" w:rsidRDefault="00F3504D" w:rsidP="00F3504D">
      <w:pPr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lastRenderedPageBreak/>
        <w:t>zmiany stawki podatku od towarów i usług (podatek VAT),</w:t>
      </w:r>
    </w:p>
    <w:p w14:paraId="28313619" w14:textId="77777777" w:rsidR="00F3504D" w:rsidRPr="00F3504D" w:rsidRDefault="00F3504D" w:rsidP="00F3504D">
      <w:pPr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>zmiany wysokości minimalnego wynagrodzenia za pracę ustalonego na podstawie art. 2 ust. 3 – 5 ustawy z dnia 10 października 2002 r. o minimalnym wynagrodzeniu za pracę,</w:t>
      </w:r>
    </w:p>
    <w:p w14:paraId="3FEF5B57" w14:textId="72A17DDD" w:rsidR="00F3504D" w:rsidRPr="00F3504D" w:rsidRDefault="00F3504D" w:rsidP="00F3504D">
      <w:pPr>
        <w:numPr>
          <w:ilvl w:val="0"/>
          <w:numId w:val="12"/>
        </w:numPr>
        <w:spacing w:after="200" w:line="276" w:lineRule="auto"/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>zmiany zasad podlegania ubezpieczeniom społecznym lub ubezpieczeniu zdrowotnemu lub wysokości stawki składki na  ubezpie</w:t>
      </w:r>
      <w:r>
        <w:rPr>
          <w:rFonts w:ascii="Times New Roman" w:hAnsi="Times New Roman"/>
          <w:color w:val="auto"/>
          <w:sz w:val="24"/>
          <w:szCs w:val="24"/>
        </w:rPr>
        <w:t xml:space="preserve">czenia społeczne  lub zdrowotne </w:t>
      </w:r>
      <w:r w:rsidRPr="00F3504D">
        <w:rPr>
          <w:rFonts w:ascii="Times New Roman" w:hAnsi="Times New Roman"/>
          <w:color w:val="auto"/>
          <w:sz w:val="24"/>
          <w:szCs w:val="24"/>
        </w:rPr>
        <w:t>- jeżeli zmiany te będą miały wpływ na koszty wykonania zamówienia przez Wykonawcę.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F3504D">
        <w:rPr>
          <w:rFonts w:ascii="Times New Roman" w:hAnsi="Times New Roman"/>
          <w:color w:val="auto"/>
          <w:sz w:val="24"/>
          <w:szCs w:val="24"/>
        </w:rPr>
        <w:t>3. Integralną część niniejszej umowy stanowi Oferta Wykonawcy oraz Specyfikacja Warunków Zamówienia.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F3504D">
        <w:rPr>
          <w:rFonts w:ascii="Times New Roman" w:hAnsi="Times New Roman"/>
          <w:color w:val="auto"/>
          <w:sz w:val="24"/>
          <w:szCs w:val="24"/>
        </w:rPr>
        <w:t>4. Wykonawca oświadcza, że powierzy podwykonawcom wykonanie następującej części zamówienia:</w:t>
      </w:r>
    </w:p>
    <w:p w14:paraId="2C6F1380" w14:textId="44F59C37" w:rsidR="00F3504D" w:rsidRPr="00F3504D" w:rsidRDefault="00F3504D" w:rsidP="00F3504D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F3504D">
        <w:rPr>
          <w:rFonts w:ascii="Times New Roman" w:hAnsi="Times New Roman"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…………………………………………………………………………………………………………………………………………………………………………………………………....................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F3504D">
        <w:rPr>
          <w:rFonts w:ascii="Times New Roman" w:hAnsi="Times New Roman"/>
          <w:color w:val="auto"/>
          <w:sz w:val="24"/>
          <w:szCs w:val="24"/>
        </w:rPr>
        <w:t>5. Wykonawca ponosi wobec Zamawiającego pełną odpowiedzialność za prace, które wykonuje przy pomocy podwykonawców, w szczególności zgodnie z treścią art. 415, 429, 430 i 474 Kodeksu cywilnego.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F3504D">
        <w:rPr>
          <w:rFonts w:ascii="Times New Roman" w:hAnsi="Times New Roman"/>
          <w:color w:val="auto"/>
          <w:sz w:val="24"/>
          <w:szCs w:val="24"/>
        </w:rPr>
        <w:t>6.</w:t>
      </w:r>
      <w:r w:rsidRPr="00F3504D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F3504D">
        <w:rPr>
          <w:rFonts w:ascii="Times New Roman" w:hAnsi="Times New Roman"/>
          <w:color w:val="auto"/>
          <w:sz w:val="24"/>
          <w:szCs w:val="24"/>
        </w:rPr>
        <w:t>Umowę sporządzono w dwóch jednobrzmiących egzemplarzach, po jednym dla każdej ze Stron.</w:t>
      </w:r>
    </w:p>
    <w:p w14:paraId="2225C92E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1EA3B22B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08F6E7E7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032B38F3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2C348650" w14:textId="77777777" w:rsidR="00E93961" w:rsidRPr="00E93961" w:rsidRDefault="00E93961" w:rsidP="00E9396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14:paraId="76118234" w14:textId="77777777" w:rsidR="00E93961" w:rsidRPr="00587226" w:rsidRDefault="00E93961" w:rsidP="0058722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E93961">
        <w:rPr>
          <w:rFonts w:ascii="Times New Roman" w:hAnsi="Times New Roman"/>
          <w:b/>
          <w:color w:val="auto"/>
          <w:sz w:val="24"/>
          <w:szCs w:val="24"/>
        </w:rPr>
        <w:t xml:space="preserve">          ZAMAWIAJĄCY:</w:t>
      </w:r>
      <w:r w:rsidRPr="00E93961">
        <w:rPr>
          <w:rFonts w:ascii="Times New Roman" w:hAnsi="Times New Roman"/>
          <w:color w:val="auto"/>
          <w:sz w:val="24"/>
          <w:szCs w:val="24"/>
        </w:rPr>
        <w:tab/>
      </w:r>
      <w:r w:rsidRPr="00E93961">
        <w:rPr>
          <w:rFonts w:ascii="Times New Roman" w:hAnsi="Times New Roman"/>
          <w:color w:val="auto"/>
          <w:sz w:val="24"/>
          <w:szCs w:val="24"/>
        </w:rPr>
        <w:tab/>
      </w:r>
      <w:r w:rsidRPr="00E93961">
        <w:rPr>
          <w:rFonts w:ascii="Times New Roman" w:hAnsi="Times New Roman"/>
          <w:color w:val="auto"/>
          <w:sz w:val="24"/>
          <w:szCs w:val="24"/>
        </w:rPr>
        <w:tab/>
        <w:t xml:space="preserve">     </w:t>
      </w:r>
      <w:r w:rsidRPr="00E93961">
        <w:rPr>
          <w:rFonts w:ascii="Times New Roman" w:hAnsi="Times New Roman"/>
          <w:color w:val="auto"/>
          <w:sz w:val="24"/>
          <w:szCs w:val="24"/>
        </w:rPr>
        <w:tab/>
      </w:r>
      <w:r w:rsidRPr="00E93961">
        <w:rPr>
          <w:rFonts w:ascii="Times New Roman" w:hAnsi="Times New Roman"/>
          <w:color w:val="auto"/>
          <w:sz w:val="24"/>
          <w:szCs w:val="24"/>
        </w:rPr>
        <w:tab/>
        <w:t xml:space="preserve">                         </w:t>
      </w:r>
      <w:r w:rsidRPr="00E93961">
        <w:rPr>
          <w:rFonts w:ascii="Times New Roman" w:hAnsi="Times New Roman"/>
          <w:b/>
          <w:color w:val="auto"/>
          <w:sz w:val="24"/>
          <w:szCs w:val="24"/>
        </w:rPr>
        <w:t xml:space="preserve"> WYKONAWCA:</w:t>
      </w:r>
    </w:p>
    <w:sectPr w:rsidR="00E93961" w:rsidRPr="00587226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BFDEA" w14:textId="77777777" w:rsidR="00A516E2" w:rsidRDefault="00A516E2">
      <w:pPr>
        <w:spacing w:after="0" w:line="240" w:lineRule="auto"/>
      </w:pPr>
      <w:r>
        <w:separator/>
      </w:r>
    </w:p>
  </w:endnote>
  <w:endnote w:type="continuationSeparator" w:id="0">
    <w:p w14:paraId="0B1593C0" w14:textId="77777777" w:rsidR="00A516E2" w:rsidRDefault="00A51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89857"/>
      <w:docPartObj>
        <w:docPartGallery w:val="Page Numbers (Bottom of Page)"/>
        <w:docPartUnique/>
      </w:docPartObj>
    </w:sdtPr>
    <w:sdtEndPr/>
    <w:sdtContent>
      <w:p w14:paraId="7DE415BF" w14:textId="77777777" w:rsidR="00DB614C" w:rsidRDefault="00DB61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C3B">
          <w:rPr>
            <w:noProof/>
          </w:rPr>
          <w:t>6</w:t>
        </w:r>
        <w:r>
          <w:fldChar w:fldCharType="end"/>
        </w:r>
      </w:p>
    </w:sdtContent>
  </w:sdt>
  <w:p w14:paraId="32233E7E" w14:textId="77777777"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E91A" w14:textId="77777777"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84E2E14" wp14:editId="3A4A624C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F34B7" w14:textId="77777777" w:rsidR="00A516E2" w:rsidRDefault="00A516E2">
      <w:pPr>
        <w:spacing w:after="0" w:line="240" w:lineRule="auto"/>
      </w:pPr>
      <w:r>
        <w:separator/>
      </w:r>
    </w:p>
  </w:footnote>
  <w:footnote w:type="continuationSeparator" w:id="0">
    <w:p w14:paraId="0E05524A" w14:textId="77777777" w:rsidR="00A516E2" w:rsidRDefault="00A51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14:paraId="045593C2" w14:textId="77777777" w:rsidR="00654A00" w:rsidRDefault="00654A00">
        <w:pPr>
          <w:pStyle w:val="Nagwek"/>
          <w:jc w:val="center"/>
        </w:pPr>
      </w:p>
      <w:p w14:paraId="62122A1A" w14:textId="77777777" w:rsidR="00EE504C" w:rsidRDefault="00A516E2">
        <w:pPr>
          <w:pStyle w:val="Nagwek"/>
          <w:jc w:val="center"/>
        </w:pPr>
      </w:p>
    </w:sdtContent>
  </w:sdt>
  <w:p w14:paraId="6DE62339" w14:textId="77777777" w:rsidR="00EE504C" w:rsidRDefault="00EE504C">
    <w:pPr>
      <w:pStyle w:val="Nagwek"/>
    </w:pPr>
  </w:p>
  <w:p w14:paraId="30E2449C" w14:textId="77777777"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A095D" w14:textId="77777777" w:rsidR="00EE504C" w:rsidRPr="00E3305A" w:rsidRDefault="00EE504C">
    <w:pPr>
      <w:pStyle w:val="Nazwa"/>
    </w:pPr>
  </w:p>
  <w:p w14:paraId="3DB61AC3" w14:textId="77777777" w:rsidR="00EE504C" w:rsidRPr="00EC5657" w:rsidRDefault="00A516E2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14:paraId="0E2D8CD9" w14:textId="77777777" w:rsidR="00EE504C" w:rsidRPr="00EC5657" w:rsidRDefault="00EE504C">
    <w:pPr>
      <w:pStyle w:val="Informacjeokontakcie"/>
    </w:pPr>
  </w:p>
  <w:p w14:paraId="04812ACA" w14:textId="77777777"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18D89038"/>
    <w:name w:val="WWNum4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CF62811E"/>
    <w:name w:val="WWNum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144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180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288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3240" w:hanging="360"/>
      </w:pPr>
    </w:lvl>
  </w:abstractNum>
  <w:abstractNum w:abstractNumId="2" w15:restartNumberingAfterBreak="0">
    <w:nsid w:val="181C0F20"/>
    <w:multiLevelType w:val="hybridMultilevel"/>
    <w:tmpl w:val="DEDC2940"/>
    <w:lvl w:ilvl="0" w:tplc="1B90A9B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07EB9"/>
    <w:multiLevelType w:val="hybridMultilevel"/>
    <w:tmpl w:val="2A067B34"/>
    <w:lvl w:ilvl="0" w:tplc="B87C1F0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F184D"/>
    <w:multiLevelType w:val="hybridMultilevel"/>
    <w:tmpl w:val="D644B042"/>
    <w:lvl w:ilvl="0" w:tplc="7A243FB6">
      <w:start w:val="1"/>
      <w:numFmt w:val="decimal"/>
      <w:lvlText w:val="§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56483"/>
    <w:multiLevelType w:val="hybridMultilevel"/>
    <w:tmpl w:val="A714485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2CA07D7"/>
    <w:multiLevelType w:val="hybridMultilevel"/>
    <w:tmpl w:val="C24EB762"/>
    <w:lvl w:ilvl="0" w:tplc="D906721A">
      <w:start w:val="1"/>
      <w:numFmt w:val="bullet"/>
      <w:lvlText w:val=""/>
      <w:lvlJc w:val="left"/>
      <w:pPr>
        <w:ind w:left="1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9CC6B6">
      <w:start w:val="1"/>
      <w:numFmt w:val="bullet"/>
      <w:lvlText w:val="o"/>
      <w:lvlJc w:val="left"/>
      <w:pPr>
        <w:ind w:left="1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4C062">
      <w:start w:val="1"/>
      <w:numFmt w:val="bullet"/>
      <w:lvlText w:val="▪"/>
      <w:lvlJc w:val="left"/>
      <w:pPr>
        <w:ind w:left="2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08291C">
      <w:start w:val="1"/>
      <w:numFmt w:val="bullet"/>
      <w:lvlText w:val="•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C48D44">
      <w:start w:val="1"/>
      <w:numFmt w:val="bullet"/>
      <w:lvlText w:val="o"/>
      <w:lvlJc w:val="left"/>
      <w:pPr>
        <w:ind w:left="3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5E2922">
      <w:start w:val="1"/>
      <w:numFmt w:val="bullet"/>
      <w:lvlText w:val="▪"/>
      <w:lvlJc w:val="left"/>
      <w:pPr>
        <w:ind w:left="4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BA65C8">
      <w:start w:val="1"/>
      <w:numFmt w:val="bullet"/>
      <w:lvlText w:val="•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082BEC">
      <w:start w:val="1"/>
      <w:numFmt w:val="bullet"/>
      <w:lvlText w:val="o"/>
      <w:lvlJc w:val="left"/>
      <w:pPr>
        <w:ind w:left="5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F425B8">
      <w:start w:val="1"/>
      <w:numFmt w:val="bullet"/>
      <w:lvlText w:val="▪"/>
      <w:lvlJc w:val="left"/>
      <w:pPr>
        <w:ind w:left="6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</w:num>
  <w:num w:numId="5">
    <w:abstractNumId w:val="1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5"/>
  </w:num>
  <w:num w:numId="10">
    <w:abstractNumId w:val="8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50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C14"/>
    <w:rsid w:val="00021D98"/>
    <w:rsid w:val="00022D90"/>
    <w:rsid w:val="000232C8"/>
    <w:rsid w:val="000273D1"/>
    <w:rsid w:val="00031840"/>
    <w:rsid w:val="00035C0C"/>
    <w:rsid w:val="00041B23"/>
    <w:rsid w:val="00041DB5"/>
    <w:rsid w:val="000462E1"/>
    <w:rsid w:val="000570B5"/>
    <w:rsid w:val="00062B6C"/>
    <w:rsid w:val="00066ED0"/>
    <w:rsid w:val="0008542F"/>
    <w:rsid w:val="00085970"/>
    <w:rsid w:val="00096A8B"/>
    <w:rsid w:val="0009773D"/>
    <w:rsid w:val="000A7A0C"/>
    <w:rsid w:val="000B1AF3"/>
    <w:rsid w:val="000B3717"/>
    <w:rsid w:val="000C2EE9"/>
    <w:rsid w:val="000C499C"/>
    <w:rsid w:val="000D5123"/>
    <w:rsid w:val="000E13B3"/>
    <w:rsid w:val="000E14CB"/>
    <w:rsid w:val="000F1D6D"/>
    <w:rsid w:val="000F2C63"/>
    <w:rsid w:val="001027F0"/>
    <w:rsid w:val="00106C14"/>
    <w:rsid w:val="001204D9"/>
    <w:rsid w:val="001270BE"/>
    <w:rsid w:val="001332D0"/>
    <w:rsid w:val="00133429"/>
    <w:rsid w:val="001371E4"/>
    <w:rsid w:val="00144C0F"/>
    <w:rsid w:val="00144EDF"/>
    <w:rsid w:val="00155E0D"/>
    <w:rsid w:val="00157F5A"/>
    <w:rsid w:val="001636E6"/>
    <w:rsid w:val="00171EFC"/>
    <w:rsid w:val="001752B1"/>
    <w:rsid w:val="0017632A"/>
    <w:rsid w:val="00177408"/>
    <w:rsid w:val="0017788D"/>
    <w:rsid w:val="0018409D"/>
    <w:rsid w:val="00197AA3"/>
    <w:rsid w:val="001A3163"/>
    <w:rsid w:val="001A4F60"/>
    <w:rsid w:val="001A5462"/>
    <w:rsid w:val="001C002C"/>
    <w:rsid w:val="001C31AC"/>
    <w:rsid w:val="001C759D"/>
    <w:rsid w:val="001C792B"/>
    <w:rsid w:val="001D0E6C"/>
    <w:rsid w:val="001E00C5"/>
    <w:rsid w:val="001E5066"/>
    <w:rsid w:val="001E623B"/>
    <w:rsid w:val="001F1918"/>
    <w:rsid w:val="00201D22"/>
    <w:rsid w:val="00201FE1"/>
    <w:rsid w:val="002058FB"/>
    <w:rsid w:val="00211F6E"/>
    <w:rsid w:val="00215041"/>
    <w:rsid w:val="002410CE"/>
    <w:rsid w:val="00253E10"/>
    <w:rsid w:val="00254FFC"/>
    <w:rsid w:val="00271386"/>
    <w:rsid w:val="00272BA8"/>
    <w:rsid w:val="0027339B"/>
    <w:rsid w:val="00281007"/>
    <w:rsid w:val="002917DD"/>
    <w:rsid w:val="002B4255"/>
    <w:rsid w:val="002B741F"/>
    <w:rsid w:val="002F0E50"/>
    <w:rsid w:val="002F61B8"/>
    <w:rsid w:val="00302659"/>
    <w:rsid w:val="00316687"/>
    <w:rsid w:val="00324D9C"/>
    <w:rsid w:val="003265F2"/>
    <w:rsid w:val="003309A8"/>
    <w:rsid w:val="00336EE4"/>
    <w:rsid w:val="00340954"/>
    <w:rsid w:val="00342AD6"/>
    <w:rsid w:val="00343AE3"/>
    <w:rsid w:val="00347627"/>
    <w:rsid w:val="00351348"/>
    <w:rsid w:val="00353B5E"/>
    <w:rsid w:val="00360D12"/>
    <w:rsid w:val="003704CB"/>
    <w:rsid w:val="0037372A"/>
    <w:rsid w:val="00390481"/>
    <w:rsid w:val="003A0925"/>
    <w:rsid w:val="003A27F3"/>
    <w:rsid w:val="003B0A1C"/>
    <w:rsid w:val="003B5719"/>
    <w:rsid w:val="003C2620"/>
    <w:rsid w:val="003C29DF"/>
    <w:rsid w:val="003C4CE6"/>
    <w:rsid w:val="003C70C3"/>
    <w:rsid w:val="003C7778"/>
    <w:rsid w:val="003D0A8D"/>
    <w:rsid w:val="003D5BCB"/>
    <w:rsid w:val="003D6B93"/>
    <w:rsid w:val="003E0799"/>
    <w:rsid w:val="003E2E69"/>
    <w:rsid w:val="003E4634"/>
    <w:rsid w:val="003F1479"/>
    <w:rsid w:val="00405468"/>
    <w:rsid w:val="00405606"/>
    <w:rsid w:val="00412F28"/>
    <w:rsid w:val="0041454B"/>
    <w:rsid w:val="004153B3"/>
    <w:rsid w:val="00417E13"/>
    <w:rsid w:val="00442AA1"/>
    <w:rsid w:val="00447865"/>
    <w:rsid w:val="00454542"/>
    <w:rsid w:val="00466FB9"/>
    <w:rsid w:val="0047248C"/>
    <w:rsid w:val="00483BA8"/>
    <w:rsid w:val="00483ECE"/>
    <w:rsid w:val="004A2532"/>
    <w:rsid w:val="004A7137"/>
    <w:rsid w:val="004B7218"/>
    <w:rsid w:val="004C6A99"/>
    <w:rsid w:val="004D11F3"/>
    <w:rsid w:val="004D5902"/>
    <w:rsid w:val="004D597E"/>
    <w:rsid w:val="004E40B1"/>
    <w:rsid w:val="004F2022"/>
    <w:rsid w:val="004F50AC"/>
    <w:rsid w:val="004F71BD"/>
    <w:rsid w:val="005017E8"/>
    <w:rsid w:val="00501CB4"/>
    <w:rsid w:val="00502AF4"/>
    <w:rsid w:val="005037D3"/>
    <w:rsid w:val="00527893"/>
    <w:rsid w:val="005324F6"/>
    <w:rsid w:val="00540443"/>
    <w:rsid w:val="0054623D"/>
    <w:rsid w:val="00546315"/>
    <w:rsid w:val="005554D1"/>
    <w:rsid w:val="005628EA"/>
    <w:rsid w:val="00585833"/>
    <w:rsid w:val="00587226"/>
    <w:rsid w:val="005B2251"/>
    <w:rsid w:val="005C6CF5"/>
    <w:rsid w:val="005D5F91"/>
    <w:rsid w:val="005E5918"/>
    <w:rsid w:val="005F079F"/>
    <w:rsid w:val="006006FC"/>
    <w:rsid w:val="00601857"/>
    <w:rsid w:val="0060366A"/>
    <w:rsid w:val="006043C6"/>
    <w:rsid w:val="00607D44"/>
    <w:rsid w:val="00624B9E"/>
    <w:rsid w:val="00631A51"/>
    <w:rsid w:val="00640A4A"/>
    <w:rsid w:val="0064265B"/>
    <w:rsid w:val="00654A00"/>
    <w:rsid w:val="006568E5"/>
    <w:rsid w:val="0065754D"/>
    <w:rsid w:val="0066202E"/>
    <w:rsid w:val="00664E0B"/>
    <w:rsid w:val="006709CD"/>
    <w:rsid w:val="00675E32"/>
    <w:rsid w:val="00685458"/>
    <w:rsid w:val="00686D7A"/>
    <w:rsid w:val="00690E00"/>
    <w:rsid w:val="006A3CFF"/>
    <w:rsid w:val="006A5F24"/>
    <w:rsid w:val="006A608E"/>
    <w:rsid w:val="006A770F"/>
    <w:rsid w:val="006A7B44"/>
    <w:rsid w:val="006B2A57"/>
    <w:rsid w:val="006B577D"/>
    <w:rsid w:val="006B7817"/>
    <w:rsid w:val="006C5933"/>
    <w:rsid w:val="006C7A73"/>
    <w:rsid w:val="006D4964"/>
    <w:rsid w:val="006E136E"/>
    <w:rsid w:val="006E338F"/>
    <w:rsid w:val="006F3E96"/>
    <w:rsid w:val="006F6779"/>
    <w:rsid w:val="007007F8"/>
    <w:rsid w:val="00702B9D"/>
    <w:rsid w:val="00702E81"/>
    <w:rsid w:val="00712105"/>
    <w:rsid w:val="00716076"/>
    <w:rsid w:val="00726A91"/>
    <w:rsid w:val="00736F83"/>
    <w:rsid w:val="00747C9A"/>
    <w:rsid w:val="00762978"/>
    <w:rsid w:val="00776A45"/>
    <w:rsid w:val="00787546"/>
    <w:rsid w:val="007A2C63"/>
    <w:rsid w:val="007A384F"/>
    <w:rsid w:val="007C546A"/>
    <w:rsid w:val="007C7A41"/>
    <w:rsid w:val="007D205D"/>
    <w:rsid w:val="007D6794"/>
    <w:rsid w:val="007D7BBC"/>
    <w:rsid w:val="007E6C01"/>
    <w:rsid w:val="00800649"/>
    <w:rsid w:val="0080294C"/>
    <w:rsid w:val="00815208"/>
    <w:rsid w:val="008251AC"/>
    <w:rsid w:val="00826C00"/>
    <w:rsid w:val="00836E4D"/>
    <w:rsid w:val="00837081"/>
    <w:rsid w:val="00837AA0"/>
    <w:rsid w:val="00840CA3"/>
    <w:rsid w:val="00866248"/>
    <w:rsid w:val="00872543"/>
    <w:rsid w:val="00876CC0"/>
    <w:rsid w:val="008839C0"/>
    <w:rsid w:val="008920D8"/>
    <w:rsid w:val="008A16D8"/>
    <w:rsid w:val="008B0855"/>
    <w:rsid w:val="008B49ED"/>
    <w:rsid w:val="008B6247"/>
    <w:rsid w:val="008C4D11"/>
    <w:rsid w:val="008D0CF5"/>
    <w:rsid w:val="008D19CE"/>
    <w:rsid w:val="008D5CE8"/>
    <w:rsid w:val="008E297F"/>
    <w:rsid w:val="008F4CD0"/>
    <w:rsid w:val="00904484"/>
    <w:rsid w:val="00904B42"/>
    <w:rsid w:val="00907DF9"/>
    <w:rsid w:val="00911ABA"/>
    <w:rsid w:val="00913EF4"/>
    <w:rsid w:val="0092363F"/>
    <w:rsid w:val="00923B1C"/>
    <w:rsid w:val="00931461"/>
    <w:rsid w:val="00936445"/>
    <w:rsid w:val="0093779D"/>
    <w:rsid w:val="0094015B"/>
    <w:rsid w:val="009466BC"/>
    <w:rsid w:val="00950EB9"/>
    <w:rsid w:val="00967407"/>
    <w:rsid w:val="00970CF0"/>
    <w:rsid w:val="00974D99"/>
    <w:rsid w:val="009769BE"/>
    <w:rsid w:val="00986E25"/>
    <w:rsid w:val="00987E57"/>
    <w:rsid w:val="0099125F"/>
    <w:rsid w:val="00991F18"/>
    <w:rsid w:val="009A10C7"/>
    <w:rsid w:val="009A36C4"/>
    <w:rsid w:val="009A6473"/>
    <w:rsid w:val="009B5E3F"/>
    <w:rsid w:val="009B60B9"/>
    <w:rsid w:val="009B7BB9"/>
    <w:rsid w:val="009C1FDC"/>
    <w:rsid w:val="009C2FBC"/>
    <w:rsid w:val="009C34F1"/>
    <w:rsid w:val="009C4101"/>
    <w:rsid w:val="009C70F8"/>
    <w:rsid w:val="009D248B"/>
    <w:rsid w:val="009D441A"/>
    <w:rsid w:val="009D7534"/>
    <w:rsid w:val="009E036A"/>
    <w:rsid w:val="009E28B3"/>
    <w:rsid w:val="009E789E"/>
    <w:rsid w:val="00A01A04"/>
    <w:rsid w:val="00A032BD"/>
    <w:rsid w:val="00A057F5"/>
    <w:rsid w:val="00A06C3B"/>
    <w:rsid w:val="00A12995"/>
    <w:rsid w:val="00A3011E"/>
    <w:rsid w:val="00A30DB5"/>
    <w:rsid w:val="00A33F41"/>
    <w:rsid w:val="00A34243"/>
    <w:rsid w:val="00A36001"/>
    <w:rsid w:val="00A36315"/>
    <w:rsid w:val="00A3660E"/>
    <w:rsid w:val="00A37339"/>
    <w:rsid w:val="00A40E36"/>
    <w:rsid w:val="00A45A27"/>
    <w:rsid w:val="00A516E2"/>
    <w:rsid w:val="00A5180A"/>
    <w:rsid w:val="00A578B8"/>
    <w:rsid w:val="00A612C1"/>
    <w:rsid w:val="00A65D64"/>
    <w:rsid w:val="00A70159"/>
    <w:rsid w:val="00A72B97"/>
    <w:rsid w:val="00A76D74"/>
    <w:rsid w:val="00A825BB"/>
    <w:rsid w:val="00A8425A"/>
    <w:rsid w:val="00A90CF8"/>
    <w:rsid w:val="00AB469E"/>
    <w:rsid w:val="00AB4B74"/>
    <w:rsid w:val="00AC112E"/>
    <w:rsid w:val="00AC7C9E"/>
    <w:rsid w:val="00AE1AB4"/>
    <w:rsid w:val="00AE5AAC"/>
    <w:rsid w:val="00AF0F8D"/>
    <w:rsid w:val="00AF4741"/>
    <w:rsid w:val="00B027DB"/>
    <w:rsid w:val="00B02D31"/>
    <w:rsid w:val="00B046F2"/>
    <w:rsid w:val="00B11004"/>
    <w:rsid w:val="00B14407"/>
    <w:rsid w:val="00B17A0D"/>
    <w:rsid w:val="00B2050B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75109"/>
    <w:rsid w:val="00BA6588"/>
    <w:rsid w:val="00BA7292"/>
    <w:rsid w:val="00BB0D2B"/>
    <w:rsid w:val="00BB5F84"/>
    <w:rsid w:val="00BD6EAC"/>
    <w:rsid w:val="00BD7C95"/>
    <w:rsid w:val="00BE4B32"/>
    <w:rsid w:val="00BE7E19"/>
    <w:rsid w:val="00BF2F3F"/>
    <w:rsid w:val="00BF32FE"/>
    <w:rsid w:val="00BF625B"/>
    <w:rsid w:val="00BF7464"/>
    <w:rsid w:val="00C13986"/>
    <w:rsid w:val="00C2388A"/>
    <w:rsid w:val="00C367E4"/>
    <w:rsid w:val="00C4048B"/>
    <w:rsid w:val="00C4072F"/>
    <w:rsid w:val="00C4471A"/>
    <w:rsid w:val="00C44CD8"/>
    <w:rsid w:val="00C45273"/>
    <w:rsid w:val="00C4650E"/>
    <w:rsid w:val="00C54E50"/>
    <w:rsid w:val="00C567B1"/>
    <w:rsid w:val="00C6266D"/>
    <w:rsid w:val="00C62CE7"/>
    <w:rsid w:val="00C65772"/>
    <w:rsid w:val="00C66701"/>
    <w:rsid w:val="00C74BF6"/>
    <w:rsid w:val="00C74F1A"/>
    <w:rsid w:val="00C75555"/>
    <w:rsid w:val="00C87D05"/>
    <w:rsid w:val="00C92DDF"/>
    <w:rsid w:val="00C95A6E"/>
    <w:rsid w:val="00CB0444"/>
    <w:rsid w:val="00CB6E67"/>
    <w:rsid w:val="00CC12A4"/>
    <w:rsid w:val="00CC616A"/>
    <w:rsid w:val="00CD14F1"/>
    <w:rsid w:val="00CE1393"/>
    <w:rsid w:val="00CE4268"/>
    <w:rsid w:val="00CE61EA"/>
    <w:rsid w:val="00D01BA4"/>
    <w:rsid w:val="00D0730C"/>
    <w:rsid w:val="00D110B3"/>
    <w:rsid w:val="00D1574B"/>
    <w:rsid w:val="00D23CE4"/>
    <w:rsid w:val="00D24AFD"/>
    <w:rsid w:val="00D30F69"/>
    <w:rsid w:val="00D32D4A"/>
    <w:rsid w:val="00D43308"/>
    <w:rsid w:val="00D44FF8"/>
    <w:rsid w:val="00D50214"/>
    <w:rsid w:val="00D5195F"/>
    <w:rsid w:val="00D551C5"/>
    <w:rsid w:val="00D604DE"/>
    <w:rsid w:val="00D67317"/>
    <w:rsid w:val="00D737C2"/>
    <w:rsid w:val="00D7531C"/>
    <w:rsid w:val="00D809D0"/>
    <w:rsid w:val="00D81AC3"/>
    <w:rsid w:val="00D84E5E"/>
    <w:rsid w:val="00D9136F"/>
    <w:rsid w:val="00D9156D"/>
    <w:rsid w:val="00D92EC3"/>
    <w:rsid w:val="00D9473B"/>
    <w:rsid w:val="00DA3F50"/>
    <w:rsid w:val="00DA6215"/>
    <w:rsid w:val="00DA765C"/>
    <w:rsid w:val="00DB5C15"/>
    <w:rsid w:val="00DB614C"/>
    <w:rsid w:val="00DC38BB"/>
    <w:rsid w:val="00DC4EE5"/>
    <w:rsid w:val="00DD0A58"/>
    <w:rsid w:val="00DD2459"/>
    <w:rsid w:val="00DD36DC"/>
    <w:rsid w:val="00DD7097"/>
    <w:rsid w:val="00DF424F"/>
    <w:rsid w:val="00DF6E18"/>
    <w:rsid w:val="00E02E89"/>
    <w:rsid w:val="00E032FC"/>
    <w:rsid w:val="00E04E19"/>
    <w:rsid w:val="00E07CD6"/>
    <w:rsid w:val="00E11457"/>
    <w:rsid w:val="00E30E49"/>
    <w:rsid w:val="00E3305A"/>
    <w:rsid w:val="00E43752"/>
    <w:rsid w:val="00E44BB4"/>
    <w:rsid w:val="00E4628F"/>
    <w:rsid w:val="00E46F37"/>
    <w:rsid w:val="00E55D96"/>
    <w:rsid w:val="00E57A7B"/>
    <w:rsid w:val="00E64B02"/>
    <w:rsid w:val="00E70F1D"/>
    <w:rsid w:val="00E7726C"/>
    <w:rsid w:val="00E8566F"/>
    <w:rsid w:val="00E91BBF"/>
    <w:rsid w:val="00E93961"/>
    <w:rsid w:val="00EA3CE8"/>
    <w:rsid w:val="00EA45EC"/>
    <w:rsid w:val="00EB3DA9"/>
    <w:rsid w:val="00EC00D5"/>
    <w:rsid w:val="00EC1251"/>
    <w:rsid w:val="00EC2068"/>
    <w:rsid w:val="00EC2705"/>
    <w:rsid w:val="00EC33F7"/>
    <w:rsid w:val="00EC5657"/>
    <w:rsid w:val="00EC5A0A"/>
    <w:rsid w:val="00ED73B5"/>
    <w:rsid w:val="00EE37E2"/>
    <w:rsid w:val="00EE4704"/>
    <w:rsid w:val="00EE504C"/>
    <w:rsid w:val="00EF26EE"/>
    <w:rsid w:val="00F00945"/>
    <w:rsid w:val="00F04279"/>
    <w:rsid w:val="00F111E4"/>
    <w:rsid w:val="00F15ABB"/>
    <w:rsid w:val="00F162C8"/>
    <w:rsid w:val="00F21530"/>
    <w:rsid w:val="00F25FD2"/>
    <w:rsid w:val="00F27222"/>
    <w:rsid w:val="00F34E32"/>
    <w:rsid w:val="00F3504D"/>
    <w:rsid w:val="00F350B1"/>
    <w:rsid w:val="00F3587B"/>
    <w:rsid w:val="00F35F39"/>
    <w:rsid w:val="00F563C4"/>
    <w:rsid w:val="00F60A77"/>
    <w:rsid w:val="00F73DA1"/>
    <w:rsid w:val="00F75E60"/>
    <w:rsid w:val="00F76098"/>
    <w:rsid w:val="00F82C80"/>
    <w:rsid w:val="00F9066D"/>
    <w:rsid w:val="00F9078C"/>
    <w:rsid w:val="00F90AD0"/>
    <w:rsid w:val="00FA0E4E"/>
    <w:rsid w:val="00FB45E9"/>
    <w:rsid w:val="00FB7531"/>
    <w:rsid w:val="00FB7687"/>
    <w:rsid w:val="00FC5DEB"/>
    <w:rsid w:val="00FC741B"/>
    <w:rsid w:val="00FE7D76"/>
    <w:rsid w:val="00FF1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>
      <v:stroke on="f"/>
    </o:shapedefaults>
    <o:shapelayout v:ext="edit">
      <o:idmap v:ext="edit" data="2"/>
    </o:shapelayout>
  </w:shapeDefaults>
  <w:decimalSymbol w:val=","/>
  <w:listSeparator w:val=";"/>
  <w14:docId w14:val="4BEF1584"/>
  <w15:docId w15:val="{6A45B2F8-4729-4F84-9289-80637624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customStyle="1" w:styleId="bezodstepow">
    <w:name w:val="bez odstepow"/>
    <w:basedOn w:val="Normalny"/>
    <w:link w:val="bezodstepowZnak"/>
    <w:qFormat/>
    <w:rsid w:val="00E93961"/>
    <w:pPr>
      <w:spacing w:after="0" w:line="240" w:lineRule="auto"/>
    </w:pPr>
    <w:rPr>
      <w:rFonts w:ascii="Calibri" w:eastAsia="Calibri" w:hAnsi="Calibri" w:cs="Arial"/>
      <w:color w:val="auto"/>
      <w:sz w:val="22"/>
      <w:szCs w:val="22"/>
    </w:rPr>
  </w:style>
  <w:style w:type="character" w:customStyle="1" w:styleId="bezodstepowZnak">
    <w:name w:val="bez odstepow Znak"/>
    <w:basedOn w:val="Domylnaczcionkaakapitu"/>
    <w:link w:val="bezodstepow"/>
    <w:rsid w:val="00E93961"/>
    <w:rPr>
      <w:rFonts w:ascii="Calibri" w:eastAsia="Calibri" w:hAnsi="Calibri" w:cs="Arial"/>
      <w:color w:val="auto"/>
      <w:kern w:val="16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4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6</Pages>
  <Words>1973</Words>
  <Characters>11839</Characters>
  <Application>Microsoft Office Word</Application>
  <DocSecurity>0</DocSecurity>
  <Lines>98</Lines>
  <Paragraphs>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Hubert Żerniak</cp:lastModifiedBy>
  <cp:revision>4</cp:revision>
  <cp:lastPrinted>2017-11-16T10:05:00Z</cp:lastPrinted>
  <dcterms:created xsi:type="dcterms:W3CDTF">2021-10-29T06:14:00Z</dcterms:created>
  <dcterms:modified xsi:type="dcterms:W3CDTF">2021-10-29T08:29:00Z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