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CD" w:rsidRPr="000C2E43" w:rsidRDefault="006B501D" w:rsidP="00556ACD">
      <w:pPr>
        <w:spacing w:after="360"/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</w:pPr>
      <w:r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ACD" w:rsidRPr="00B44792" w:rsidRDefault="00556ACD" w:rsidP="00556AC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556ACD" w:rsidRPr="00B44792" w:rsidRDefault="00556ACD" w:rsidP="00556AC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556ACD" w:rsidRPr="00B44792" w:rsidRDefault="00556ACD" w:rsidP="00556AC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556ACD" w:rsidRPr="00B44792" w:rsidRDefault="00556ACD" w:rsidP="00556AC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56ACD"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0C2E43" w:rsidRDefault="00556ACD" w:rsidP="00556ACD">
      <w:pPr>
        <w:spacing w:after="36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C2E43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Pr="000C2E43" w:rsidRDefault="00556ACD" w:rsidP="00556ACD">
      <w:pPr>
        <w:spacing w:after="36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56ACD" w:rsidRPr="000C2E43" w:rsidRDefault="00A55BCC" w:rsidP="00556AC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91"/>
          <w:tab w:val="left" w:pos="4956"/>
          <w:tab w:val="left" w:pos="5664"/>
          <w:tab w:val="left" w:pos="6372"/>
          <w:tab w:val="left" w:pos="7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Załącznik nr 9</w:t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56ACD" w:rsidRPr="000C2E43">
        <w:rPr>
          <w:rFonts w:ascii="Times New Roman" w:hAnsi="Times New Roman" w:cs="Times New Roman"/>
          <w:color w:val="000000"/>
          <w:sz w:val="24"/>
          <w:szCs w:val="24"/>
        </w:rPr>
        <w:t>do SIWZ</w:t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ACD" w:rsidRPr="000C2E4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8B1FF5" w:rsidRPr="000C2E43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hAnsi="Times New Roman" w:cs="Times New Roman"/>
          <w:color w:val="000000"/>
          <w:sz w:val="24"/>
          <w:szCs w:val="24"/>
        </w:rPr>
        <w:t>dot.: postępowania o udzielenie zamówienia publ</w:t>
      </w:r>
      <w:r w:rsidR="008B1FF5" w:rsidRPr="000C2E43">
        <w:rPr>
          <w:rFonts w:ascii="Times New Roman" w:hAnsi="Times New Roman" w:cs="Times New Roman"/>
          <w:color w:val="000000"/>
          <w:sz w:val="24"/>
          <w:szCs w:val="24"/>
        </w:rPr>
        <w:t>icznego</w:t>
      </w:r>
    </w:p>
    <w:p w:rsidR="00556ACD" w:rsidRPr="000C2E43" w:rsidRDefault="002E779C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hAnsi="Times New Roman" w:cs="Times New Roman"/>
          <w:color w:val="000000"/>
          <w:sz w:val="24"/>
          <w:szCs w:val="24"/>
        </w:rPr>
        <w:t>Numer sprawy</w:t>
      </w:r>
      <w:r w:rsidR="00B867F4" w:rsidRPr="000C2E4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C2E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3104" w:rsidRPr="00A55BCC">
        <w:rPr>
          <w:rFonts w:ascii="Times New Roman" w:hAnsi="Times New Roman" w:cs="Times New Roman"/>
          <w:color w:val="000000"/>
          <w:sz w:val="24"/>
          <w:szCs w:val="24"/>
        </w:rPr>
        <w:t>DPI.272.</w:t>
      </w:r>
      <w:r w:rsidR="00465BC8">
        <w:rPr>
          <w:rFonts w:ascii="Times New Roman" w:hAnsi="Times New Roman" w:cs="Times New Roman"/>
          <w:color w:val="000000"/>
          <w:sz w:val="24"/>
          <w:szCs w:val="24"/>
        </w:rPr>
        <w:t>06.17</w:t>
      </w:r>
      <w:r w:rsidR="00446123" w:rsidRPr="00A55BCC">
        <w:rPr>
          <w:rFonts w:ascii="Times New Roman" w:hAnsi="Times New Roman" w:cs="Times New Roman"/>
          <w:color w:val="000000"/>
          <w:sz w:val="24"/>
          <w:szCs w:val="24"/>
        </w:rPr>
        <w:t>.201</w:t>
      </w:r>
      <w:r w:rsidR="00465BC8">
        <w:rPr>
          <w:rFonts w:ascii="Times New Roman" w:hAnsi="Times New Roman" w:cs="Times New Roman"/>
          <w:color w:val="000000"/>
          <w:sz w:val="24"/>
          <w:szCs w:val="24"/>
        </w:rPr>
        <w:t>7</w:t>
      </w:r>
      <w:bookmarkStart w:id="0" w:name="_GoBack"/>
      <w:bookmarkEnd w:id="0"/>
    </w:p>
    <w:p w:rsidR="00AA4AB7" w:rsidRPr="000C2E43" w:rsidRDefault="002B74E1" w:rsidP="00A55B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Dostawa materiałów i odczynników do </w:t>
      </w:r>
      <w:proofErr w:type="spellStart"/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Biobanku</w:t>
      </w:r>
      <w:proofErr w:type="spellEnd"/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 xml:space="preserve"> Świętokrzyskiego</w:t>
      </w:r>
    </w:p>
    <w:p w:rsidR="00FC61E9" w:rsidRPr="000C2E43" w:rsidRDefault="00FC61E9" w:rsidP="00FC61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6ACD" w:rsidRPr="000C2E43" w:rsidRDefault="00CF6F5D" w:rsidP="00556A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74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LISTA MIKROPŁYTEK TECAN</w:t>
      </w:r>
    </w:p>
    <w:p w:rsidR="00556ACD" w:rsidRPr="000C2E43" w:rsidRDefault="00556ACD" w:rsidP="00556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D0583" w:rsidRPr="000C2E43" w:rsidRDefault="00BD0583" w:rsidP="000C2E43">
      <w:pPr>
        <w:rPr>
          <w:rFonts w:ascii="Times New Roman" w:hAnsi="Times New Roman" w:cs="Times New Roman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 niżej podpisany (imię nazwisko):</w:t>
      </w: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  <w:t xml:space="preserve"> </w:t>
      </w: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2"/>
          <w:szCs w:val="22"/>
          <w:u w:val="single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360" w:lineRule="auto"/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u w:val="single"/>
          <w:lang w:eastAsia="pl-PL"/>
        </w:rPr>
      </w:pPr>
      <w:r w:rsidRPr="000C2E43">
        <w:rPr>
          <w:rFonts w:ascii="Times New Roman" w:eastAsia="Times New Roman" w:hAnsi="Times New Roman" w:cs="Times New Roman"/>
          <w:b/>
          <w:smallCaps/>
          <w:color w:val="auto"/>
          <w:kern w:val="0"/>
          <w:sz w:val="24"/>
          <w:szCs w:val="24"/>
          <w:lang w:eastAsia="pl-PL"/>
        </w:rPr>
        <w:t>Jako upoważniony do reprezentowania Wykonawcy / firmy (nazwa firmy):</w:t>
      </w: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BD0583" w:rsidRPr="000C2E43" w:rsidRDefault="00BD0583" w:rsidP="00BD0583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CF6F5D">
      <w:pPr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Oświadczam, że </w:t>
      </w:r>
      <w:r w:rsidR="00CF6F5D"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>zgodnie z wymogami Zamawiającego, mikropłytką dołączoną</w:t>
      </w:r>
      <w:r w:rsidR="00CA681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do oferowanych zestawów</w:t>
      </w:r>
      <w:r w:rsidR="00CF6F5D" w:rsidRPr="000C2E43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lang w:eastAsia="pl-PL"/>
        </w:rPr>
        <w:t xml:space="preserve"> ELISA jest (zaznaczyć krzyżykiem przy odpowiedniej mikropłytce):</w:t>
      </w: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22"/>
        <w:gridCol w:w="2617"/>
        <w:gridCol w:w="5790"/>
      </w:tblGrid>
      <w:tr w:rsidR="006B501D" w:rsidRPr="00CA681A" w:rsidTr="00CA681A">
        <w:tc>
          <w:tcPr>
            <w:tcW w:w="1225" w:type="dxa"/>
            <w:shd w:val="clear" w:color="auto" w:fill="D9D9D9" w:themeFill="background1" w:themeFillShade="D9"/>
          </w:tcPr>
          <w:p w:rsidR="00CF6F5D" w:rsidRPr="00CA681A" w:rsidRDefault="000C2E43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  <w:r w:rsidRPr="00CA681A"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  <w:t>Płytka w zestawie</w:t>
            </w:r>
            <w:r w:rsidR="006B501D"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  <w:t xml:space="preserve"> </w:t>
            </w:r>
            <w:r w:rsidR="006B501D" w:rsidRPr="006B501D">
              <w:t>(zaznaczyć krzyżykiem)</w:t>
            </w:r>
          </w:p>
        </w:tc>
        <w:tc>
          <w:tcPr>
            <w:tcW w:w="2617" w:type="dxa"/>
            <w:shd w:val="clear" w:color="auto" w:fill="D9D9D9" w:themeFill="background1" w:themeFillShade="D9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SKRÓT</w:t>
            </w:r>
          </w:p>
        </w:tc>
        <w:tc>
          <w:tcPr>
            <w:tcW w:w="6013" w:type="dxa"/>
            <w:shd w:val="clear" w:color="auto" w:fill="D9D9D9" w:themeFill="background1" w:themeFillShade="D9"/>
          </w:tcPr>
          <w:p w:rsidR="00CF6F5D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NAZWA</w:t>
            </w:r>
          </w:p>
        </w:tc>
      </w:tr>
      <w:tr w:rsidR="00CF6F5D" w:rsidRPr="00A55BCC" w:rsidTr="00CA681A">
        <w:tc>
          <w:tcPr>
            <w:tcW w:w="1225" w:type="dxa"/>
          </w:tcPr>
          <w:p w:rsidR="00CF6F5D" w:rsidRPr="00CA681A" w:rsidRDefault="00CF6F5D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BD96ft_FluoroBlok</w:t>
            </w:r>
          </w:p>
        </w:tc>
        <w:tc>
          <w:tcPr>
            <w:tcW w:w="6013" w:type="dxa"/>
          </w:tcPr>
          <w:p w:rsidR="00CF6F5D" w:rsidRPr="00A55BCC" w:rsidRDefault="000C2E43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BD Falcon 96 Flat Transparent/Black</w:t>
            </w:r>
          </w:p>
        </w:tc>
      </w:tr>
      <w:tr w:rsidR="00CF6F5D" w:rsidRPr="00CA681A" w:rsidTr="00CA681A">
        <w:tc>
          <w:tcPr>
            <w:tcW w:w="1225" w:type="dxa"/>
          </w:tcPr>
          <w:p w:rsidR="00CF6F5D" w:rsidRPr="00A55BCC" w:rsidRDefault="00CF6F5D" w:rsidP="00BD058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COR96fb 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CF6F5D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black</w:t>
            </w:r>
            <w:proofErr w:type="spellEnd"/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COR96fw 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Corning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white</w:t>
            </w:r>
            <w:proofErr w:type="spellEnd"/>
          </w:p>
        </w:tc>
      </w:tr>
      <w:tr w:rsidR="006B501D" w:rsidRPr="00A55BCC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COR96fb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  <w:tc>
          <w:tcPr>
            <w:tcW w:w="6013" w:type="dxa"/>
          </w:tcPr>
          <w:p w:rsidR="000C2E43" w:rsidRPr="00A55BCC" w:rsidRDefault="000C2E43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Corning 96 Flat black, clear bottom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COR96fw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clear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bottom</w:t>
            </w:r>
            <w:proofErr w:type="spellEnd"/>
          </w:p>
        </w:tc>
        <w:tc>
          <w:tcPr>
            <w:tcW w:w="6013" w:type="dxa"/>
          </w:tcPr>
          <w:p w:rsidR="000C2E43" w:rsidRPr="00A55BCC" w:rsidRDefault="000C2E43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Corning 96 Flat white, clear bottom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COS96rt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Round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COS96fb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COS96fw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COS96ft_half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COS_EASY_WASH96ft</w:t>
            </w:r>
          </w:p>
        </w:tc>
        <w:tc>
          <w:tcPr>
            <w:tcW w:w="6013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Costar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0C2E43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GRE96fb_half </w:t>
            </w:r>
            <w:proofErr w:type="spellStart"/>
            <w:r w:rsidR="00F01F04"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GRE96fb_chimney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GRE96ft_half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 xml:space="preserve">GRE96fw_half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GRE96fw_chimney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GRE96ft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GRE96vt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V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GRE96ut</w:t>
            </w:r>
          </w:p>
        </w:tc>
        <w:tc>
          <w:tcPr>
            <w:tcW w:w="6013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Greiner 96 U Transparent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MAG_GRE96ft</w:t>
            </w:r>
          </w:p>
        </w:tc>
        <w:tc>
          <w:tcPr>
            <w:tcW w:w="6013" w:type="dxa"/>
          </w:tcPr>
          <w:p w:rsidR="000C2E43" w:rsidRPr="00A55BCC" w:rsidRDefault="00F01F04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Greiner bio-one 96 Flat Transparent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F01F04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LUM96fb_Lumox</w:t>
            </w:r>
          </w:p>
        </w:tc>
        <w:tc>
          <w:tcPr>
            <w:tcW w:w="6013" w:type="dxa"/>
          </w:tcPr>
          <w:p w:rsidR="000C2E43" w:rsidRPr="00A55BCC" w:rsidRDefault="00CA681A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Greiner bio-one 96 Flat Black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VAC_MILL96ft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Millipore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Mill96ft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Millopore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MultiScreen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Mill96PCR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Millipore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Multiscreen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PCR 96 Flat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NUN96ut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NUNC 96 U Transparent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PE96fw_ProxiPlate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PerkinElmer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PE96fw_OptiPlate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PerkinElmer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96 Flat White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TPP96ft</w:t>
            </w:r>
          </w:p>
        </w:tc>
        <w:tc>
          <w:tcPr>
            <w:tcW w:w="6013" w:type="dxa"/>
          </w:tcPr>
          <w:p w:rsidR="000C2E43" w:rsidRPr="00A55BCC" w:rsidRDefault="00CA681A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Techno Plastic Products AG 96 Flat Transparent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NUN96ft</w:t>
            </w:r>
          </w:p>
        </w:tc>
        <w:tc>
          <w:tcPr>
            <w:tcW w:w="6013" w:type="dxa"/>
          </w:tcPr>
          <w:p w:rsidR="000C2E43" w:rsidRPr="00A55BCC" w:rsidRDefault="00CA681A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ThermoFisher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Scientific-</w:t>
            </w: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Nunclon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96 Flat Transparent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NUN96fb</w:t>
            </w:r>
          </w:p>
        </w:tc>
        <w:tc>
          <w:tcPr>
            <w:tcW w:w="6013" w:type="dxa"/>
          </w:tcPr>
          <w:p w:rsidR="000C2E43" w:rsidRPr="00A55BCC" w:rsidRDefault="00CA681A" w:rsidP="00CA681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ThermoFisher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Scientific-</w:t>
            </w: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Nunclon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96 Flat Black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NUN96fw</w:t>
            </w:r>
          </w:p>
        </w:tc>
        <w:tc>
          <w:tcPr>
            <w:tcW w:w="6013" w:type="dxa"/>
          </w:tcPr>
          <w:p w:rsidR="000C2E43" w:rsidRPr="00A55BCC" w:rsidRDefault="00CA681A" w:rsidP="00CA681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ThermoFisher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Scientific-</w:t>
            </w: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Nunclon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96 Flat White</w:t>
            </w:r>
          </w:p>
        </w:tc>
      </w:tr>
      <w:tr w:rsidR="006B501D" w:rsidRPr="00CA681A" w:rsidTr="00CA681A">
        <w:tc>
          <w:tcPr>
            <w:tcW w:w="1225" w:type="dxa"/>
          </w:tcPr>
          <w:p w:rsidR="000C2E43" w:rsidRPr="00A55BCC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NUN96ft_EdgePlate</w:t>
            </w:r>
          </w:p>
        </w:tc>
        <w:tc>
          <w:tcPr>
            <w:tcW w:w="6013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681A">
              <w:rPr>
                <w:rFonts w:ascii="Times New Roman" w:hAnsi="Times New Roman"/>
                <w:sz w:val="24"/>
                <w:szCs w:val="24"/>
              </w:rPr>
              <w:t>ThermoFisher</w:t>
            </w:r>
            <w:proofErr w:type="spellEnd"/>
            <w:r w:rsidRPr="00CA681A">
              <w:rPr>
                <w:rFonts w:ascii="Times New Roman" w:hAnsi="Times New Roman"/>
                <w:sz w:val="24"/>
                <w:szCs w:val="24"/>
              </w:rPr>
              <w:t xml:space="preserve"> SCIENTIFIC 96 Flat Transparent</w:t>
            </w:r>
          </w:p>
        </w:tc>
      </w:tr>
      <w:tr w:rsidR="006B501D" w:rsidRPr="00A55BCC" w:rsidTr="00CA681A">
        <w:tc>
          <w:tcPr>
            <w:tcW w:w="1225" w:type="dxa"/>
          </w:tcPr>
          <w:p w:rsidR="000C2E43" w:rsidRPr="00CA681A" w:rsidRDefault="000C2E43" w:rsidP="000C2E43">
            <w:pPr>
              <w:rPr>
                <w:rFonts w:ascii="Times New Roman" w:eastAsia="Times New Roman" w:hAnsi="Times New Roman"/>
                <w:smallCaps/>
                <w:kern w:val="0"/>
                <w:sz w:val="24"/>
                <w:szCs w:val="24"/>
              </w:rPr>
            </w:pPr>
          </w:p>
        </w:tc>
        <w:tc>
          <w:tcPr>
            <w:tcW w:w="2617" w:type="dxa"/>
          </w:tcPr>
          <w:p w:rsidR="000C2E43" w:rsidRPr="00CA681A" w:rsidRDefault="00CA681A" w:rsidP="000C2E43">
            <w:pPr>
              <w:rPr>
                <w:rFonts w:ascii="Times New Roman" w:hAnsi="Times New Roman"/>
                <w:sz w:val="24"/>
                <w:szCs w:val="24"/>
              </w:rPr>
            </w:pPr>
            <w:r w:rsidRPr="00CA681A">
              <w:rPr>
                <w:rFonts w:ascii="Times New Roman" w:hAnsi="Times New Roman"/>
                <w:sz w:val="24"/>
                <w:szCs w:val="24"/>
              </w:rPr>
              <w:t>Thermo_Immulon96ft</w:t>
            </w:r>
          </w:p>
        </w:tc>
        <w:tc>
          <w:tcPr>
            <w:tcW w:w="6013" w:type="dxa"/>
          </w:tcPr>
          <w:p w:rsidR="000C2E43" w:rsidRPr="00A55BCC" w:rsidRDefault="00CA681A" w:rsidP="000C2E4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ThermoFisher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Scientific-</w:t>
            </w:r>
            <w:proofErr w:type="spellStart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>Nunclon</w:t>
            </w:r>
            <w:proofErr w:type="spellEnd"/>
            <w:r w:rsidRPr="00A55B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96 Flat Transparent</w:t>
            </w:r>
          </w:p>
        </w:tc>
      </w:tr>
    </w:tbl>
    <w:p w:rsidR="00CF6F5D" w:rsidRPr="00A55BCC" w:rsidRDefault="00CF6F5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val="en-US" w:eastAsia="pl-PL"/>
        </w:rPr>
      </w:pPr>
    </w:p>
    <w:p w:rsidR="00BD0583" w:rsidRPr="00A55BCC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val="en-US" w:eastAsia="pl-PL"/>
        </w:rPr>
      </w:pPr>
    </w:p>
    <w:p w:rsidR="006B501D" w:rsidRPr="00A55BCC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val="en-US" w:eastAsia="pl-PL"/>
        </w:rPr>
      </w:pPr>
    </w:p>
    <w:p w:rsidR="006B501D" w:rsidRPr="00A55BCC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val="en-US" w:eastAsia="pl-PL"/>
        </w:rPr>
      </w:pPr>
    </w:p>
    <w:p w:rsidR="00BD0583" w:rsidRPr="00A55BCC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val="en-US" w:eastAsia="pl-PL"/>
        </w:rPr>
      </w:pP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..........................................., dnia ...................................</w:t>
      </w:r>
      <w:r w:rsidR="008B1FF5"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>...</w:t>
      </w: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  <w:t xml:space="preserve">    (miejscowość)</w:t>
      </w:r>
    </w:p>
    <w:p w:rsidR="00BD058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6B501D" w:rsidRPr="000C2E43" w:rsidRDefault="006B501D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2"/>
          <w:szCs w:val="22"/>
          <w:lang w:eastAsia="pl-PL"/>
        </w:rPr>
      </w:pPr>
    </w:p>
    <w:p w:rsidR="00BD0583" w:rsidRPr="000C2E43" w:rsidRDefault="00BD0583" w:rsidP="00BD0583">
      <w:pPr>
        <w:spacing w:after="0" w:line="240" w:lineRule="auto"/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0C2E43">
        <w:rPr>
          <w:rFonts w:ascii="Times New Roman" w:eastAsia="Times New Roman" w:hAnsi="Times New Roman" w:cs="Times New Roman"/>
          <w:smallCaps/>
          <w:color w:val="auto"/>
          <w:kern w:val="0"/>
          <w:sz w:val="24"/>
          <w:szCs w:val="24"/>
          <w:lang w:eastAsia="pl-PL"/>
        </w:rPr>
        <w:tab/>
        <w:t xml:space="preserve">  …………….........…………….                                           </w:t>
      </w:r>
    </w:p>
    <w:p w:rsidR="00BD0583" w:rsidRPr="000C2E4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                                                                                                    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  <w:t xml:space="preserve">   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="006B501D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  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lang w:eastAsia="pl-PL"/>
        </w:rPr>
        <w:t xml:space="preserve">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podpis i pieczątka imienna osoby /osób 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  <w:t xml:space="preserve">                        upoważnionej/</w:t>
      </w:r>
      <w:proofErr w:type="spellStart"/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>ych</w:t>
      </w:r>
      <w:proofErr w:type="spellEnd"/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do reprezentowania </w:t>
      </w:r>
    </w:p>
    <w:p w:rsidR="00CA681A" w:rsidRPr="000C2E43" w:rsidRDefault="00BD0583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firmy</w:t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  <w:r w:rsidRPr="000C2E43">
        <w:rPr>
          <w:rFonts w:ascii="Times New Roman" w:eastAsia="Times New Roman" w:hAnsi="Times New Roman" w:cs="Times New Roman"/>
          <w:color w:val="auto"/>
          <w:kern w:val="0"/>
          <w:sz w:val="16"/>
          <w:szCs w:val="24"/>
          <w:lang w:eastAsia="pl-PL"/>
        </w:rPr>
        <w:tab/>
      </w:r>
    </w:p>
    <w:p w:rsidR="00556ACD" w:rsidRPr="000C2E43" w:rsidRDefault="00556ACD" w:rsidP="00BD0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56ACD" w:rsidRPr="000C2E43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F05" w:rsidRDefault="00E36F05">
      <w:pPr>
        <w:spacing w:after="0" w:line="240" w:lineRule="auto"/>
      </w:pPr>
      <w:r>
        <w:separator/>
      </w:r>
    </w:p>
  </w:endnote>
  <w:endnote w:type="continuationSeparator" w:id="0">
    <w:p w:rsidR="00E36F05" w:rsidRDefault="00E3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F05" w:rsidRDefault="00E36F05">
      <w:pPr>
        <w:spacing w:after="0" w:line="240" w:lineRule="auto"/>
      </w:pPr>
      <w:r>
        <w:separator/>
      </w:r>
    </w:p>
  </w:footnote>
  <w:footnote w:type="continuationSeparator" w:id="0">
    <w:p w:rsidR="00E36F05" w:rsidRDefault="00E3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DD6F15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65BC8">
          <w:rPr>
            <w:noProof/>
            <w:color w:val="auto"/>
          </w:rPr>
          <w:t>2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E36F05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67A99"/>
    <w:rsid w:val="0007187A"/>
    <w:rsid w:val="0008542F"/>
    <w:rsid w:val="00085970"/>
    <w:rsid w:val="000A6CFD"/>
    <w:rsid w:val="000B1AF3"/>
    <w:rsid w:val="000B3717"/>
    <w:rsid w:val="000B420A"/>
    <w:rsid w:val="000C2E43"/>
    <w:rsid w:val="000C2EE9"/>
    <w:rsid w:val="000D5123"/>
    <w:rsid w:val="000E14CB"/>
    <w:rsid w:val="000F1D6D"/>
    <w:rsid w:val="001027F0"/>
    <w:rsid w:val="00106C14"/>
    <w:rsid w:val="00131C07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C2407"/>
    <w:rsid w:val="001C792B"/>
    <w:rsid w:val="001D0E6C"/>
    <w:rsid w:val="001E5066"/>
    <w:rsid w:val="001E623B"/>
    <w:rsid w:val="00201D22"/>
    <w:rsid w:val="002058FB"/>
    <w:rsid w:val="00211F6E"/>
    <w:rsid w:val="002410CE"/>
    <w:rsid w:val="00253E10"/>
    <w:rsid w:val="00272BA8"/>
    <w:rsid w:val="002917DD"/>
    <w:rsid w:val="002B4255"/>
    <w:rsid w:val="002B741F"/>
    <w:rsid w:val="002B74E1"/>
    <w:rsid w:val="002D48FF"/>
    <w:rsid w:val="002E779C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8562C"/>
    <w:rsid w:val="00390481"/>
    <w:rsid w:val="003A0925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46123"/>
    <w:rsid w:val="00454542"/>
    <w:rsid w:val="00465BC8"/>
    <w:rsid w:val="00466FB9"/>
    <w:rsid w:val="00483ECE"/>
    <w:rsid w:val="004A7137"/>
    <w:rsid w:val="004B78E4"/>
    <w:rsid w:val="004C380C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56ACD"/>
    <w:rsid w:val="00561708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3104"/>
    <w:rsid w:val="00654A00"/>
    <w:rsid w:val="006568E5"/>
    <w:rsid w:val="0066202E"/>
    <w:rsid w:val="00664E0B"/>
    <w:rsid w:val="00675E32"/>
    <w:rsid w:val="00686D7A"/>
    <w:rsid w:val="00690E00"/>
    <w:rsid w:val="006A33D8"/>
    <w:rsid w:val="006A3CFF"/>
    <w:rsid w:val="006A5F24"/>
    <w:rsid w:val="006A770F"/>
    <w:rsid w:val="006B501D"/>
    <w:rsid w:val="006B7817"/>
    <w:rsid w:val="006C5933"/>
    <w:rsid w:val="006C7A73"/>
    <w:rsid w:val="006E338F"/>
    <w:rsid w:val="006F3E96"/>
    <w:rsid w:val="00712105"/>
    <w:rsid w:val="00736F83"/>
    <w:rsid w:val="00747C9A"/>
    <w:rsid w:val="00762978"/>
    <w:rsid w:val="00776A45"/>
    <w:rsid w:val="00787546"/>
    <w:rsid w:val="007A0A9A"/>
    <w:rsid w:val="007A2C63"/>
    <w:rsid w:val="007C7A41"/>
    <w:rsid w:val="007D205D"/>
    <w:rsid w:val="007D6794"/>
    <w:rsid w:val="007E6C01"/>
    <w:rsid w:val="00800649"/>
    <w:rsid w:val="00815208"/>
    <w:rsid w:val="00834B6F"/>
    <w:rsid w:val="00836E4D"/>
    <w:rsid w:val="00837081"/>
    <w:rsid w:val="00837AA0"/>
    <w:rsid w:val="00840CA3"/>
    <w:rsid w:val="00866248"/>
    <w:rsid w:val="00872543"/>
    <w:rsid w:val="008839C0"/>
    <w:rsid w:val="008920D8"/>
    <w:rsid w:val="00896001"/>
    <w:rsid w:val="008A16D8"/>
    <w:rsid w:val="008B0855"/>
    <w:rsid w:val="008B1FF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16D23"/>
    <w:rsid w:val="00923B1C"/>
    <w:rsid w:val="00936445"/>
    <w:rsid w:val="0093779D"/>
    <w:rsid w:val="0094015B"/>
    <w:rsid w:val="009466BC"/>
    <w:rsid w:val="00946A14"/>
    <w:rsid w:val="00974D99"/>
    <w:rsid w:val="009769BE"/>
    <w:rsid w:val="00986E25"/>
    <w:rsid w:val="00991F18"/>
    <w:rsid w:val="00995D3B"/>
    <w:rsid w:val="009A10C7"/>
    <w:rsid w:val="009B5E3F"/>
    <w:rsid w:val="009B6EA3"/>
    <w:rsid w:val="009C2FBC"/>
    <w:rsid w:val="009C34F1"/>
    <w:rsid w:val="009C4101"/>
    <w:rsid w:val="009C70F8"/>
    <w:rsid w:val="009D441A"/>
    <w:rsid w:val="009D7534"/>
    <w:rsid w:val="009E1D9F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55BCC"/>
    <w:rsid w:val="00A612C1"/>
    <w:rsid w:val="00A70159"/>
    <w:rsid w:val="00A72B97"/>
    <w:rsid w:val="00A76D74"/>
    <w:rsid w:val="00A8425A"/>
    <w:rsid w:val="00A90CF8"/>
    <w:rsid w:val="00AA2EF6"/>
    <w:rsid w:val="00AA4AB7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1509"/>
    <w:rsid w:val="00B24B59"/>
    <w:rsid w:val="00B269BC"/>
    <w:rsid w:val="00B30980"/>
    <w:rsid w:val="00B32278"/>
    <w:rsid w:val="00B347CC"/>
    <w:rsid w:val="00B42113"/>
    <w:rsid w:val="00B42E50"/>
    <w:rsid w:val="00B44792"/>
    <w:rsid w:val="00B56046"/>
    <w:rsid w:val="00B867F4"/>
    <w:rsid w:val="00BA77BE"/>
    <w:rsid w:val="00BD0583"/>
    <w:rsid w:val="00BE7E19"/>
    <w:rsid w:val="00BF2F3F"/>
    <w:rsid w:val="00BF32FE"/>
    <w:rsid w:val="00C172A5"/>
    <w:rsid w:val="00C20EAE"/>
    <w:rsid w:val="00C2388A"/>
    <w:rsid w:val="00C367E4"/>
    <w:rsid w:val="00C4072F"/>
    <w:rsid w:val="00C4471A"/>
    <w:rsid w:val="00C51B21"/>
    <w:rsid w:val="00C704E6"/>
    <w:rsid w:val="00C73CFE"/>
    <w:rsid w:val="00C74BF6"/>
    <w:rsid w:val="00C74F1A"/>
    <w:rsid w:val="00C7733A"/>
    <w:rsid w:val="00C83074"/>
    <w:rsid w:val="00C87D05"/>
    <w:rsid w:val="00C92DDF"/>
    <w:rsid w:val="00C95A6E"/>
    <w:rsid w:val="00CA681A"/>
    <w:rsid w:val="00CB0444"/>
    <w:rsid w:val="00CC616A"/>
    <w:rsid w:val="00CD14F1"/>
    <w:rsid w:val="00CF6F5D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0FEA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6F15"/>
    <w:rsid w:val="00DD7097"/>
    <w:rsid w:val="00DE023B"/>
    <w:rsid w:val="00E02E89"/>
    <w:rsid w:val="00E07CD6"/>
    <w:rsid w:val="00E237DD"/>
    <w:rsid w:val="00E30E49"/>
    <w:rsid w:val="00E3305A"/>
    <w:rsid w:val="00E36F05"/>
    <w:rsid w:val="00E44BB4"/>
    <w:rsid w:val="00E46F37"/>
    <w:rsid w:val="00E55D96"/>
    <w:rsid w:val="00E64B02"/>
    <w:rsid w:val="00E7726C"/>
    <w:rsid w:val="00E8566F"/>
    <w:rsid w:val="00EA0F8F"/>
    <w:rsid w:val="00EA3CE8"/>
    <w:rsid w:val="00EA45EC"/>
    <w:rsid w:val="00EB17C7"/>
    <w:rsid w:val="00EC2705"/>
    <w:rsid w:val="00EC33F7"/>
    <w:rsid w:val="00EC5657"/>
    <w:rsid w:val="00EC5A0A"/>
    <w:rsid w:val="00ED73B5"/>
    <w:rsid w:val="00EE4704"/>
    <w:rsid w:val="00EE504C"/>
    <w:rsid w:val="00EF354B"/>
    <w:rsid w:val="00EF61F4"/>
    <w:rsid w:val="00F01F04"/>
    <w:rsid w:val="00F21530"/>
    <w:rsid w:val="00F2315E"/>
    <w:rsid w:val="00F24E7D"/>
    <w:rsid w:val="00F27222"/>
    <w:rsid w:val="00F34B6B"/>
    <w:rsid w:val="00F350B1"/>
    <w:rsid w:val="00F3587B"/>
    <w:rsid w:val="00F35F39"/>
    <w:rsid w:val="00F522DC"/>
    <w:rsid w:val="00F563C4"/>
    <w:rsid w:val="00F60A77"/>
    <w:rsid w:val="00F76098"/>
    <w:rsid w:val="00F9066D"/>
    <w:rsid w:val="00F9078C"/>
    <w:rsid w:val="00FA0E4E"/>
    <w:rsid w:val="00FB7531"/>
    <w:rsid w:val="00FB7687"/>
    <w:rsid w:val="00FC61E9"/>
    <w:rsid w:val="00FC741B"/>
    <w:rsid w:val="00FE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C144FEE5-D2E9-496F-905A-0A513FD9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0</TotalTime>
  <Pages>2</Pages>
  <Words>441</Words>
  <Characters>2652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Cezary Kal</cp:lastModifiedBy>
  <cp:revision>4</cp:revision>
  <cp:lastPrinted>2015-02-25T13:31:00Z</cp:lastPrinted>
  <dcterms:created xsi:type="dcterms:W3CDTF">2017-06-28T06:29:00Z</dcterms:created>
  <dcterms:modified xsi:type="dcterms:W3CDTF">2017-07-06T10:30:00Z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