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CE8" w:rsidRPr="00A77A47" w:rsidRDefault="001526BE" w:rsidP="00EA3CE8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EA3CE8" w:rsidRPr="00B44792" w:rsidRDefault="00EA3CE8" w:rsidP="00EA3CE8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EA3CE8" w:rsidRPr="00B44792" w:rsidRDefault="00EA3CE8" w:rsidP="00EA3CE8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EA3CE8"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 id="Text Box 5" o:spid="_x0000_s1027" type="#_x0000_t202" style="position:absolute;margin-left:333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<v:textbox>
              <w:txbxContent>
                <w:p w:rsidR="00EA3CE8" w:rsidRPr="00B44792" w:rsidRDefault="00EA3CE8" w:rsidP="00A77186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EA3CE8" w:rsidRPr="00A77A47" w:rsidRDefault="00EA3CE8" w:rsidP="00EA3C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Załącznik nr 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1F6BFC" w:rsidRDefault="00EA3CE8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</w:p>
    <w:p w:rsidR="00EA3CE8" w:rsidRDefault="0036405D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Nr sprawy </w:t>
      </w:r>
      <w:r w:rsidRPr="006328A3">
        <w:rPr>
          <w:rFonts w:ascii="Times New Roman" w:hAnsi="Times New Roman"/>
          <w:b/>
          <w:color w:val="000000" w:themeColor="text1"/>
          <w:sz w:val="24"/>
          <w:szCs w:val="24"/>
        </w:rPr>
        <w:t>DPI.</w:t>
      </w:r>
      <w:r w:rsidR="007548FC">
        <w:rPr>
          <w:rFonts w:ascii="Times New Roman" w:hAnsi="Times New Roman"/>
          <w:b/>
          <w:color w:val="000000" w:themeColor="text1"/>
          <w:sz w:val="24"/>
          <w:szCs w:val="24"/>
        </w:rPr>
        <w:t>272.</w:t>
      </w:r>
      <w:r w:rsidR="00485B78">
        <w:rPr>
          <w:rFonts w:ascii="Times New Roman" w:hAnsi="Times New Roman"/>
          <w:b/>
          <w:color w:val="000000" w:themeColor="text1"/>
          <w:sz w:val="24"/>
          <w:szCs w:val="24"/>
        </w:rPr>
        <w:t>04.</w:t>
      </w:r>
      <w:r w:rsidR="00A77186">
        <w:rPr>
          <w:rFonts w:ascii="Times New Roman" w:hAnsi="Times New Roman"/>
          <w:b/>
          <w:color w:val="000000" w:themeColor="text1"/>
          <w:sz w:val="24"/>
          <w:szCs w:val="24"/>
        </w:rPr>
        <w:t>18</w:t>
      </w:r>
      <w:r w:rsidR="001F6BFC">
        <w:rPr>
          <w:rFonts w:ascii="Times New Roman" w:hAnsi="Times New Roman"/>
          <w:b/>
          <w:color w:val="000000" w:themeColor="text1"/>
          <w:sz w:val="24"/>
          <w:szCs w:val="24"/>
        </w:rPr>
        <w:t>.2016</w:t>
      </w:r>
    </w:p>
    <w:p w:rsidR="00A77186" w:rsidRDefault="00A77186" w:rsidP="00485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85B78" w:rsidRDefault="002C12E9" w:rsidP="00A771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C12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bookmarkStart w:id="0" w:name="_GoBack"/>
      <w:bookmarkEnd w:id="0"/>
      <w:r w:rsidR="00485B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F58D4" w:rsidRPr="00A77A47" w:rsidRDefault="009F58D4" w:rsidP="00EA3CE8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262BA" w:rsidRDefault="00B262BA" w:rsidP="00EA3CE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9F58D4" w:rsidP="001F6BFC">
      <w:pPr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…………………………., dnia ………………….. 201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EA3CE8" w:rsidRPr="00A77A47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EA3CE8" w:rsidRPr="00A77A47" w:rsidRDefault="00EA3CE8" w:rsidP="001F6BFC">
      <w:pPr>
        <w:spacing w:after="0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EA3CE8" w:rsidRPr="00A77A47" w:rsidRDefault="001F6BFC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</w:t>
      </w:r>
    </w:p>
    <w:p w:rsidR="00EA3CE8" w:rsidRPr="00A77A47" w:rsidRDefault="00EA3CE8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Nazwa i adres Wykonawcy</w:t>
      </w:r>
    </w:p>
    <w:p w:rsidR="00EA3CE8" w:rsidRPr="00A77A47" w:rsidRDefault="00EA3CE8" w:rsidP="00EA3CE8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A77A47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WYKAZ WYKONANYCH DOSTAW</w:t>
      </w:r>
    </w:p>
    <w:p w:rsidR="00EA3CE8" w:rsidRDefault="00EA3CE8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Oświadczamy, że wykonałem (wykonaliśmy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) następujące dostawy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6D3449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6D3449" w:rsidRPr="006D3449" w:rsidRDefault="006D3449" w:rsidP="006D3449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Nr Zadania*……….....</w:t>
      </w:r>
    </w:p>
    <w:p w:rsidR="006D3449" w:rsidRPr="00A77A47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EA3CE8" w:rsidRPr="00A77A47" w:rsidTr="001F6BFC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dostawy </w:t>
            </w:r>
            <w:r w:rsidR="001F6B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</w:t>
            </w:r>
            <w:r w:rsidR="00A7718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 w:rsidR="00A7718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EA3CE8" w:rsidRPr="00A77A47" w:rsidTr="001F6BFC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6D34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A3CE8" w:rsidRDefault="00EA3CE8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6D3449" w:rsidRPr="006D3449" w:rsidRDefault="006D3449" w:rsidP="00EA3CE8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  <w:t>Nr Zadania*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……….....</w:t>
      </w: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6D3449" w:rsidRPr="00A77A47" w:rsidTr="00FD0380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dostawy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6D3449" w:rsidRPr="00A77A47" w:rsidTr="00FD0380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D3449" w:rsidRPr="00A77A47" w:rsidRDefault="006D3449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Uwaga – Wykonawca jest zobowiązany dostarczyć dowody potwierdzające należyte wykonanie wskazanych w tabeli powyżej dostaw.</w:t>
      </w:r>
    </w:p>
    <w:p w:rsidR="006D3449" w:rsidRPr="006D3449" w:rsidRDefault="006D3449" w:rsidP="001F6BFC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* W przypadku, gdy Wykonawca składa ofertę na więcej niż jedno zadanie, wówczas powinien wypełnić ww. wzór tabeli dla każdego z oferowanych zadań, w związku z czym w niniejszym załączniku Wykonawca powinien wskazać tyle tabel, ilu zadań dotyczy jego oferta,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w sposób zgodny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z przedstawionym przykładem.</w:t>
      </w:r>
      <w:r w:rsidR="002E19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EA3CE8" w:rsidRPr="00A77A47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Przedmiot i opis wykonanych dostaw powinien być tak przedstawiony, by umożliwić Zamawiającemu ocenę spełnienia warunków. </w:t>
      </w: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lastRenderedPageBreak/>
        <w:t>**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Wypełniają Wykonawcy wspólnie ubiegający się o udzielenie niniejszego zamówienia oraz w przypadku użyczeń na podstawie art. 26 ust.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 xml:space="preserve"> 2b Prawa zamówień publicznych.</w:t>
      </w:r>
    </w:p>
    <w:p w:rsidR="006D3449" w:rsidRPr="00A77A47" w:rsidRDefault="006D3449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EA3CE8" w:rsidP="00EA3CE8">
      <w:pPr>
        <w:ind w:left="424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</w:t>
      </w:r>
    </w:p>
    <w:p w:rsidR="00EA3CE8" w:rsidRPr="00A77A47" w:rsidRDefault="00EA3CE8" w:rsidP="00A77186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(pieczątka i podpis osoby uprawnionej)</w:t>
      </w:r>
    </w:p>
    <w:sectPr w:rsidR="00EA3CE8" w:rsidRPr="00A77A47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6C5" w:rsidRDefault="00C136C5">
      <w:pPr>
        <w:spacing w:after="0" w:line="240" w:lineRule="auto"/>
      </w:pPr>
      <w:r>
        <w:separator/>
      </w:r>
    </w:p>
  </w:endnote>
  <w:endnote w:type="continuationSeparator" w:id="0">
    <w:p w:rsidR="00C136C5" w:rsidRDefault="00C13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6C5" w:rsidRDefault="00C136C5">
      <w:pPr>
        <w:spacing w:after="0" w:line="240" w:lineRule="auto"/>
      </w:pPr>
      <w:r>
        <w:separator/>
      </w:r>
    </w:p>
  </w:footnote>
  <w:footnote w:type="continuationSeparator" w:id="0">
    <w:p w:rsidR="00C136C5" w:rsidRDefault="00C13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1526BE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A77186">
          <w:rPr>
            <w:noProof/>
            <w:color w:val="auto"/>
          </w:rPr>
          <w:t>2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1526BE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6ED0"/>
    <w:rsid w:val="00067945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26BE"/>
    <w:rsid w:val="00155E0D"/>
    <w:rsid w:val="00157F5A"/>
    <w:rsid w:val="00171EFC"/>
    <w:rsid w:val="001752B1"/>
    <w:rsid w:val="0017632A"/>
    <w:rsid w:val="00177408"/>
    <w:rsid w:val="00197AA3"/>
    <w:rsid w:val="001A440C"/>
    <w:rsid w:val="001A4F60"/>
    <w:rsid w:val="001C792B"/>
    <w:rsid w:val="001D0E6C"/>
    <w:rsid w:val="001D3377"/>
    <w:rsid w:val="001E5066"/>
    <w:rsid w:val="001E623B"/>
    <w:rsid w:val="001F6BFC"/>
    <w:rsid w:val="00201D22"/>
    <w:rsid w:val="002058FB"/>
    <w:rsid w:val="00211F6E"/>
    <w:rsid w:val="002410CE"/>
    <w:rsid w:val="00253E10"/>
    <w:rsid w:val="00272BA8"/>
    <w:rsid w:val="002917DD"/>
    <w:rsid w:val="002A0E8B"/>
    <w:rsid w:val="002B4255"/>
    <w:rsid w:val="002B741F"/>
    <w:rsid w:val="002C12E9"/>
    <w:rsid w:val="002E191F"/>
    <w:rsid w:val="002F61B8"/>
    <w:rsid w:val="00324D9C"/>
    <w:rsid w:val="003265F2"/>
    <w:rsid w:val="00336EE4"/>
    <w:rsid w:val="00343AE3"/>
    <w:rsid w:val="00347627"/>
    <w:rsid w:val="00351348"/>
    <w:rsid w:val="00353B5E"/>
    <w:rsid w:val="0036405D"/>
    <w:rsid w:val="003704CB"/>
    <w:rsid w:val="00390481"/>
    <w:rsid w:val="003A0925"/>
    <w:rsid w:val="003B0A1C"/>
    <w:rsid w:val="003B5719"/>
    <w:rsid w:val="003C2620"/>
    <w:rsid w:val="003C4CE6"/>
    <w:rsid w:val="003C60B1"/>
    <w:rsid w:val="003C70C3"/>
    <w:rsid w:val="003D0A8D"/>
    <w:rsid w:val="003D6B93"/>
    <w:rsid w:val="003E4634"/>
    <w:rsid w:val="00405606"/>
    <w:rsid w:val="00412F28"/>
    <w:rsid w:val="0041454B"/>
    <w:rsid w:val="004153B3"/>
    <w:rsid w:val="00430F3F"/>
    <w:rsid w:val="00442AA1"/>
    <w:rsid w:val="00454542"/>
    <w:rsid w:val="00461EC6"/>
    <w:rsid w:val="00466FB9"/>
    <w:rsid w:val="00483ECE"/>
    <w:rsid w:val="00485B78"/>
    <w:rsid w:val="00494276"/>
    <w:rsid w:val="004A7137"/>
    <w:rsid w:val="004B224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85833"/>
    <w:rsid w:val="005A60B7"/>
    <w:rsid w:val="005C6CF5"/>
    <w:rsid w:val="006006FC"/>
    <w:rsid w:val="00601857"/>
    <w:rsid w:val="0060366A"/>
    <w:rsid w:val="006043C6"/>
    <w:rsid w:val="00607C9F"/>
    <w:rsid w:val="006127FB"/>
    <w:rsid w:val="00631A51"/>
    <w:rsid w:val="006328A3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6AEB"/>
    <w:rsid w:val="006B7817"/>
    <w:rsid w:val="006C5933"/>
    <w:rsid w:val="006C7A73"/>
    <w:rsid w:val="006D3449"/>
    <w:rsid w:val="006E338F"/>
    <w:rsid w:val="006F3E96"/>
    <w:rsid w:val="00712105"/>
    <w:rsid w:val="00736F83"/>
    <w:rsid w:val="00744083"/>
    <w:rsid w:val="00747C9A"/>
    <w:rsid w:val="007548FC"/>
    <w:rsid w:val="00762978"/>
    <w:rsid w:val="00776A45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E0193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9F58D4"/>
    <w:rsid w:val="00A01A04"/>
    <w:rsid w:val="00A032BD"/>
    <w:rsid w:val="00A044B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3526"/>
    <w:rsid w:val="00A76D74"/>
    <w:rsid w:val="00A77186"/>
    <w:rsid w:val="00A8425A"/>
    <w:rsid w:val="00A90CF8"/>
    <w:rsid w:val="00AB469E"/>
    <w:rsid w:val="00AB4B74"/>
    <w:rsid w:val="00AC112E"/>
    <w:rsid w:val="00AC3996"/>
    <w:rsid w:val="00AE1AB4"/>
    <w:rsid w:val="00AE5AAC"/>
    <w:rsid w:val="00AF0F8D"/>
    <w:rsid w:val="00B027DB"/>
    <w:rsid w:val="00B11004"/>
    <w:rsid w:val="00B14407"/>
    <w:rsid w:val="00B21509"/>
    <w:rsid w:val="00B24B59"/>
    <w:rsid w:val="00B262BA"/>
    <w:rsid w:val="00B30980"/>
    <w:rsid w:val="00B32278"/>
    <w:rsid w:val="00B347CC"/>
    <w:rsid w:val="00B42113"/>
    <w:rsid w:val="00B42E50"/>
    <w:rsid w:val="00B44792"/>
    <w:rsid w:val="00B530EC"/>
    <w:rsid w:val="00B56046"/>
    <w:rsid w:val="00BC1655"/>
    <w:rsid w:val="00BF2F3F"/>
    <w:rsid w:val="00BF32FE"/>
    <w:rsid w:val="00C136C5"/>
    <w:rsid w:val="00C2388A"/>
    <w:rsid w:val="00C367E4"/>
    <w:rsid w:val="00C4072F"/>
    <w:rsid w:val="00C4471A"/>
    <w:rsid w:val="00C70D23"/>
    <w:rsid w:val="00C74BF6"/>
    <w:rsid w:val="00C74F1A"/>
    <w:rsid w:val="00C87D05"/>
    <w:rsid w:val="00C92DDF"/>
    <w:rsid w:val="00C95A6E"/>
    <w:rsid w:val="00CB0444"/>
    <w:rsid w:val="00CC616A"/>
    <w:rsid w:val="00CD14F1"/>
    <w:rsid w:val="00CE07C9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0F3D"/>
    <w:rsid w:val="00DC38BB"/>
    <w:rsid w:val="00DD0A58"/>
    <w:rsid w:val="00DD7097"/>
    <w:rsid w:val="00E02E89"/>
    <w:rsid w:val="00E07CD6"/>
    <w:rsid w:val="00E143E1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D73B5"/>
    <w:rsid w:val="00EE4704"/>
    <w:rsid w:val="00EE504C"/>
    <w:rsid w:val="00EE508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4</TotalTime>
  <Pages>3</Pages>
  <Words>253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user</cp:lastModifiedBy>
  <cp:revision>3</cp:revision>
  <cp:lastPrinted>2014-03-06T07:30:00Z</cp:lastPrinted>
  <dcterms:created xsi:type="dcterms:W3CDTF">2016-04-13T09:21:00Z</dcterms:created>
  <dcterms:modified xsi:type="dcterms:W3CDTF">2016-04-15T07:41:00Z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