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D7A" w:rsidRPr="00EE00AA" w:rsidRDefault="008138C6" w:rsidP="00686D7A">
      <w:pPr>
        <w:spacing w:after="360" w:line="240" w:lineRule="auto"/>
        <w:rPr>
          <w:rFonts w:ascii="Myriad Pro" w:eastAsia="Calibri" w:hAnsi="Myriad Pro" w:cs="Times New Roman"/>
          <w:b/>
          <w:noProof/>
          <w:color w:val="auto"/>
          <w:sz w:val="40"/>
          <w:szCs w:val="40"/>
          <w:lang w:eastAsia="pl-PL"/>
        </w:rPr>
      </w:pPr>
      <w:r w:rsidRPr="008138C6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686D7A" w:rsidRPr="00B44792" w:rsidRDefault="00686D7A" w:rsidP="00686D7A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686D7A" w:rsidRPr="00B44792" w:rsidRDefault="00686D7A" w:rsidP="00686D7A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686D7A"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8C6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506.3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686D7A" w:rsidRPr="00B44792" w:rsidRDefault="00686D7A" w:rsidP="0007520A">
                  <w:pPr>
                    <w:spacing w:afterLines="240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686D7A" w:rsidRPr="00EE00AA" w:rsidRDefault="00686D7A" w:rsidP="00686D7A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Załącznik nr 1 do </w:t>
      </w:r>
      <w:proofErr w:type="spellStart"/>
      <w:r w:rsidRPr="00EE00AA">
        <w:rPr>
          <w:rFonts w:ascii="Times New Roman" w:hAnsi="Times New Roman"/>
          <w:color w:val="auto"/>
          <w:sz w:val="24"/>
          <w:szCs w:val="24"/>
        </w:rPr>
        <w:t>SIWZ</w:t>
      </w:r>
      <w:proofErr w:type="spellEnd"/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dot.: postępowania o udzielenie zamówienia publicznego. </w:t>
      </w:r>
    </w:p>
    <w:p w:rsidR="00686D7A" w:rsidRDefault="00686D7A" w:rsidP="00006CCE">
      <w:pPr>
        <w:widowControl w:val="0"/>
        <w:shd w:val="clear" w:color="auto" w:fill="FFFFFF" w:themeFill="background1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sprawy:</w:t>
      </w:r>
      <w:r w:rsidR="002E1E66" w:rsidRPr="00076070">
        <w:rPr>
          <w:rFonts w:ascii="Times New Roman" w:hAnsi="Times New Roman"/>
          <w:b/>
          <w:color w:val="auto"/>
          <w:sz w:val="24"/>
          <w:szCs w:val="24"/>
        </w:rPr>
        <w:t>DPI.</w:t>
      </w:r>
      <w:r w:rsidR="00FD243C">
        <w:rPr>
          <w:rFonts w:ascii="Times New Roman" w:hAnsi="Times New Roman"/>
          <w:b/>
          <w:color w:val="auto"/>
          <w:sz w:val="24"/>
          <w:szCs w:val="24"/>
        </w:rPr>
        <w:t>272.04.</w:t>
      </w:r>
      <w:r w:rsidR="000F1008">
        <w:rPr>
          <w:rFonts w:ascii="Times New Roman" w:hAnsi="Times New Roman"/>
          <w:b/>
          <w:color w:val="auto"/>
          <w:sz w:val="24"/>
          <w:szCs w:val="24"/>
        </w:rPr>
        <w:t>18</w:t>
      </w:r>
      <w:r w:rsidR="00CC37C9" w:rsidRPr="00076070">
        <w:rPr>
          <w:rFonts w:ascii="Times New Roman" w:hAnsi="Times New Roman"/>
          <w:b/>
          <w:color w:val="auto"/>
          <w:sz w:val="24"/>
          <w:szCs w:val="24"/>
        </w:rPr>
        <w:t>.201</w:t>
      </w:r>
      <w:r w:rsidR="00654BA4">
        <w:rPr>
          <w:rFonts w:ascii="Times New Roman" w:hAnsi="Times New Roman"/>
          <w:b/>
          <w:color w:val="auto"/>
          <w:sz w:val="24"/>
          <w:szCs w:val="24"/>
        </w:rPr>
        <w:t>6</w:t>
      </w:r>
    </w:p>
    <w:p w:rsidR="000F1008" w:rsidRPr="00EE00AA" w:rsidRDefault="000F1008" w:rsidP="00006CCE">
      <w:pPr>
        <w:widowControl w:val="0"/>
        <w:shd w:val="clear" w:color="auto" w:fill="FFFFFF" w:themeFill="background1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F30C6" w:rsidRDefault="00767B07" w:rsidP="000752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color w:val="auto"/>
          <w:sz w:val="24"/>
          <w:szCs w:val="24"/>
        </w:rPr>
        <w:t>„</w:t>
      </w:r>
      <w:r w:rsidR="0044556A" w:rsidRPr="004455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 i odczynników do Publicznego Banku Komórek Macierzystych</w:t>
      </w:r>
      <w:r w:rsidRPr="00767B07">
        <w:rPr>
          <w:rFonts w:ascii="Times New Roman" w:hAnsi="Times New Roman"/>
          <w:b/>
          <w:color w:val="auto"/>
          <w:sz w:val="24"/>
          <w:szCs w:val="24"/>
        </w:rPr>
        <w:t>”</w:t>
      </w:r>
    </w:p>
    <w:p w:rsidR="00767B07" w:rsidRPr="00EE00AA" w:rsidRDefault="00767B07" w:rsidP="00767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FORMULARZ OFERTOWY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Nazwa:   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Siedziba: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poczty elektronicznej: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Strona internetowa: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telefonu: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 xml:space="preserve">……........................................ 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faksu: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……. 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REGON: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NIP: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zamawiającego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Regionalne Centrum Naukowo-Technologiczne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Podzamcze 45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26-060 Chęciny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Telefon: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41 343 40 50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Faks: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41 307 44 76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strony internetowej: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http://bip.sejmik.kielce.pl/387-zamowienia-publiczne.html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Zobowiązania wykonawcy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Nawiązując do ogłoszenia o zamówieniu publicznym na</w:t>
      </w:r>
      <w:r w:rsidR="00CC37C9">
        <w:rPr>
          <w:rFonts w:ascii="Times New Roman" w:hAnsi="Times New Roman"/>
          <w:color w:val="auto"/>
          <w:sz w:val="24"/>
          <w:szCs w:val="24"/>
        </w:rPr>
        <w:t>: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44556A" w:rsidRPr="004455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 i odczynników do Publicznego Banku Komórek Macierzystych </w:t>
      </w:r>
      <w:r w:rsidRPr="00EE00AA">
        <w:rPr>
          <w:rFonts w:ascii="Times New Roman" w:hAnsi="Times New Roman"/>
          <w:color w:val="auto"/>
          <w:sz w:val="24"/>
          <w:szCs w:val="24"/>
        </w:rPr>
        <w:t>oferujemy wykonanie zamówienia, zgodnie z wymogami Specyfikacji Istotnych Warunków Zamówienia za cenę:</w:t>
      </w:r>
    </w:p>
    <w:p w:rsidR="00FF47A8" w:rsidRDefault="00FF47A8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ED4EBF" w:rsidRPr="00654BA4" w:rsidRDefault="00767B07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color w:val="auto"/>
          <w:sz w:val="24"/>
          <w:szCs w:val="24"/>
          <w:u w:val="single"/>
        </w:rPr>
        <w:t>Zadanie I:</w:t>
      </w:r>
    </w:p>
    <w:p w:rsidR="00B653A3" w:rsidRDefault="00B653A3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8F76DB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8F76DB">
        <w:rPr>
          <w:rFonts w:ascii="Times New Roman" w:hAnsi="Times New Roman"/>
          <w:b/>
          <w:color w:val="auto"/>
          <w:sz w:val="24"/>
          <w:szCs w:val="24"/>
        </w:rPr>
        <w:t>Cena oferty</w:t>
      </w:r>
    </w:p>
    <w:p w:rsidR="00686D7A" w:rsidRPr="00EE00AA" w:rsidRDefault="00686D7A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86D7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AA0BCA" w:rsidRDefault="006F30C6" w:rsidP="00FF47A8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II: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F47A8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III: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3A7892" w:rsidRPr="00654BA4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IV: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3A7892" w:rsidRPr="00654BA4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V: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0" w:name="_GoBack"/>
      <w:bookmarkEnd w:id="0"/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Wykonam zam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ówienie publiczne w terminie od dnia: …………………….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Oświadczenie dotyczące postanowień specyfikacji istotnych warunków zamówienia.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1. Oświadczam, że zapoznałem się ze specyfikacją istotnych warunków zamówienia, nie wnoszę żadnych zastrzeżeń oraz uzyskałem niezbędne informacje do przygotowania oferty.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2. Oświadczam, że uważam się za związanego ofertą przez czas wskazany w specyfikacji istotnych warunków zamówienia. 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3. Oświadczam, że załączone do specyfikacji istotnych warunków zamówienia postanowienia umowy / wzór umowy zostały przeze mnie zaakceptowane bez zastrzeżeń i zobowiązuję się w przypadku wyboru mojej oferty do zawarcia umowy w miejscu i terminie wyznaczonym przez zamawiającego.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4. Oferowany przez nas przedmiot zamówienia spełnia wymagania określone w specyfikacji istotnych warunków zamówienia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5. Zobowiązujemy się do wykonania zamówienia 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w terminie oraz w sposób zgodny z warunkami / wymaganiami organizacyjnymi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określonymi w specyfikacji istotnych warunków zamówienia oraz załącznikach do niej.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Dokumenty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 potwierdzenie spełnienia wymagań do oferty załączam: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Zastrzeżenie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Inne informacje wykonawcy: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lastRenderedPageBreak/>
        <w:t>Informacje na temat podwykonawc</w:t>
      </w:r>
      <w:r w:rsidRPr="00EE00AA">
        <w:rPr>
          <w:rFonts w:ascii="Times New Roman" w:hAnsi="Times New Roman"/>
          <w:b/>
          <w:color w:val="auto"/>
          <w:sz w:val="24"/>
          <w:szCs w:val="24"/>
          <w:highlight w:val="white"/>
        </w:rPr>
        <w:t>ów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.................................................................................</w:t>
      </w:r>
    </w:p>
    <w:p w:rsidR="009C2FBC" w:rsidRPr="00076070" w:rsidRDefault="00686D7A" w:rsidP="000760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(data i czytelny podpis wykonawcy)</w:t>
      </w:r>
    </w:p>
    <w:sectPr w:rsidR="009C2FBC" w:rsidRPr="00076070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A65" w:rsidRDefault="00B87A65">
      <w:pPr>
        <w:spacing w:after="0" w:line="240" w:lineRule="auto"/>
      </w:pPr>
      <w:r>
        <w:separator/>
      </w:r>
    </w:p>
  </w:endnote>
  <w:endnote w:type="continuationSeparator" w:id="0">
    <w:p w:rsidR="00B87A65" w:rsidRDefault="00B87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A65" w:rsidRDefault="00B87A65">
      <w:pPr>
        <w:spacing w:after="0" w:line="240" w:lineRule="auto"/>
      </w:pPr>
      <w:r>
        <w:separator/>
      </w:r>
    </w:p>
  </w:footnote>
  <w:footnote w:type="continuationSeparator" w:id="0">
    <w:p w:rsidR="00B87A65" w:rsidRDefault="00B87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8138C6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07520A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4C" w:rsidRPr="00E3305A" w:rsidRDefault="00EE504C">
    <w:pPr>
      <w:pStyle w:val="Nazwa"/>
    </w:pPr>
  </w:p>
  <w:p w:rsidR="00EE504C" w:rsidRPr="00EC5657" w:rsidRDefault="008138C6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8194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06CCE"/>
    <w:rsid w:val="00021D98"/>
    <w:rsid w:val="000232C8"/>
    <w:rsid w:val="00035C0C"/>
    <w:rsid w:val="00041DB5"/>
    <w:rsid w:val="00066ED0"/>
    <w:rsid w:val="00073E41"/>
    <w:rsid w:val="0007520A"/>
    <w:rsid w:val="00076070"/>
    <w:rsid w:val="0008542F"/>
    <w:rsid w:val="00085970"/>
    <w:rsid w:val="000B1AF3"/>
    <w:rsid w:val="000B3717"/>
    <w:rsid w:val="000C2EE9"/>
    <w:rsid w:val="000D5123"/>
    <w:rsid w:val="000E14CB"/>
    <w:rsid w:val="000F1008"/>
    <w:rsid w:val="000F1D6D"/>
    <w:rsid w:val="001027F0"/>
    <w:rsid w:val="00106C14"/>
    <w:rsid w:val="001332D0"/>
    <w:rsid w:val="001371E4"/>
    <w:rsid w:val="00143B95"/>
    <w:rsid w:val="00144C0F"/>
    <w:rsid w:val="00155E0D"/>
    <w:rsid w:val="00157F5A"/>
    <w:rsid w:val="00163949"/>
    <w:rsid w:val="00165D60"/>
    <w:rsid w:val="00171EFC"/>
    <w:rsid w:val="001752B1"/>
    <w:rsid w:val="0017632A"/>
    <w:rsid w:val="00177408"/>
    <w:rsid w:val="00197AA3"/>
    <w:rsid w:val="001A4F60"/>
    <w:rsid w:val="001C792B"/>
    <w:rsid w:val="001D0E6C"/>
    <w:rsid w:val="001E3453"/>
    <w:rsid w:val="001E5066"/>
    <w:rsid w:val="001E623B"/>
    <w:rsid w:val="00201D22"/>
    <w:rsid w:val="002058FB"/>
    <w:rsid w:val="00211F6E"/>
    <w:rsid w:val="00253E10"/>
    <w:rsid w:val="00272BA8"/>
    <w:rsid w:val="002917DD"/>
    <w:rsid w:val="00292919"/>
    <w:rsid w:val="002B3C9F"/>
    <w:rsid w:val="002B4255"/>
    <w:rsid w:val="002B741F"/>
    <w:rsid w:val="002E1E66"/>
    <w:rsid w:val="002F61B8"/>
    <w:rsid w:val="00324D9C"/>
    <w:rsid w:val="003265F2"/>
    <w:rsid w:val="00336EE4"/>
    <w:rsid w:val="00343AE3"/>
    <w:rsid w:val="00347627"/>
    <w:rsid w:val="00351348"/>
    <w:rsid w:val="003704CB"/>
    <w:rsid w:val="00390481"/>
    <w:rsid w:val="003A0925"/>
    <w:rsid w:val="003A7892"/>
    <w:rsid w:val="003B0A1C"/>
    <w:rsid w:val="003B5719"/>
    <w:rsid w:val="003C2620"/>
    <w:rsid w:val="003C70C3"/>
    <w:rsid w:val="003D0A8D"/>
    <w:rsid w:val="003D6B93"/>
    <w:rsid w:val="003E4634"/>
    <w:rsid w:val="003F73A5"/>
    <w:rsid w:val="00405606"/>
    <w:rsid w:val="00412F28"/>
    <w:rsid w:val="0041454B"/>
    <w:rsid w:val="00442AA1"/>
    <w:rsid w:val="0044556A"/>
    <w:rsid w:val="00454542"/>
    <w:rsid w:val="00455825"/>
    <w:rsid w:val="004717BC"/>
    <w:rsid w:val="00480EFD"/>
    <w:rsid w:val="00483ECE"/>
    <w:rsid w:val="004A7137"/>
    <w:rsid w:val="004C6A99"/>
    <w:rsid w:val="004D11F3"/>
    <w:rsid w:val="004D4A37"/>
    <w:rsid w:val="004D597E"/>
    <w:rsid w:val="004E40B1"/>
    <w:rsid w:val="004F50AC"/>
    <w:rsid w:val="00501CB4"/>
    <w:rsid w:val="005037D3"/>
    <w:rsid w:val="00527893"/>
    <w:rsid w:val="0054623D"/>
    <w:rsid w:val="00546315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4BA4"/>
    <w:rsid w:val="006568E5"/>
    <w:rsid w:val="0065690D"/>
    <w:rsid w:val="0066202E"/>
    <w:rsid w:val="00662913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0C6"/>
    <w:rsid w:val="006F3E96"/>
    <w:rsid w:val="00712105"/>
    <w:rsid w:val="00736F83"/>
    <w:rsid w:val="00745692"/>
    <w:rsid w:val="00747C9A"/>
    <w:rsid w:val="00762978"/>
    <w:rsid w:val="00767B07"/>
    <w:rsid w:val="00776A45"/>
    <w:rsid w:val="00783E60"/>
    <w:rsid w:val="00787546"/>
    <w:rsid w:val="007A2C63"/>
    <w:rsid w:val="007A470E"/>
    <w:rsid w:val="007A4BB5"/>
    <w:rsid w:val="007C7A41"/>
    <w:rsid w:val="007D205D"/>
    <w:rsid w:val="007D6794"/>
    <w:rsid w:val="007E6C01"/>
    <w:rsid w:val="00800649"/>
    <w:rsid w:val="00805D06"/>
    <w:rsid w:val="00810DCB"/>
    <w:rsid w:val="008138C6"/>
    <w:rsid w:val="00815208"/>
    <w:rsid w:val="00835A50"/>
    <w:rsid w:val="00836E4D"/>
    <w:rsid w:val="00837AA0"/>
    <w:rsid w:val="00840CA3"/>
    <w:rsid w:val="00861D30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8F76DB"/>
    <w:rsid w:val="00907DF9"/>
    <w:rsid w:val="00911ABA"/>
    <w:rsid w:val="00912358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B6E2A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12B67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0BCA"/>
    <w:rsid w:val="00AB2280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47CC"/>
    <w:rsid w:val="00B42113"/>
    <w:rsid w:val="00B42E50"/>
    <w:rsid w:val="00B44792"/>
    <w:rsid w:val="00B56046"/>
    <w:rsid w:val="00B653A3"/>
    <w:rsid w:val="00B87A65"/>
    <w:rsid w:val="00BC1730"/>
    <w:rsid w:val="00BE49F6"/>
    <w:rsid w:val="00BF2F3F"/>
    <w:rsid w:val="00BF32FE"/>
    <w:rsid w:val="00C2388A"/>
    <w:rsid w:val="00C367E4"/>
    <w:rsid w:val="00C4072F"/>
    <w:rsid w:val="00C4471A"/>
    <w:rsid w:val="00C53964"/>
    <w:rsid w:val="00C74BF6"/>
    <w:rsid w:val="00C74F1A"/>
    <w:rsid w:val="00C87D05"/>
    <w:rsid w:val="00C92DDF"/>
    <w:rsid w:val="00C95A6E"/>
    <w:rsid w:val="00CB0444"/>
    <w:rsid w:val="00CC37C9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2373"/>
    <w:rsid w:val="00DA3F50"/>
    <w:rsid w:val="00DA6215"/>
    <w:rsid w:val="00DB5C15"/>
    <w:rsid w:val="00DC38BB"/>
    <w:rsid w:val="00DD0A58"/>
    <w:rsid w:val="00DD67D4"/>
    <w:rsid w:val="00DD7097"/>
    <w:rsid w:val="00DD7BC5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87495"/>
    <w:rsid w:val="00E95AC2"/>
    <w:rsid w:val="00EA45EC"/>
    <w:rsid w:val="00EC2705"/>
    <w:rsid w:val="00EC33F7"/>
    <w:rsid w:val="00EC5657"/>
    <w:rsid w:val="00ED4EBF"/>
    <w:rsid w:val="00ED73B5"/>
    <w:rsid w:val="00EE00AA"/>
    <w:rsid w:val="00EE4704"/>
    <w:rsid w:val="00EE504C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42B"/>
    <w:rsid w:val="00FA0E4E"/>
    <w:rsid w:val="00FB7531"/>
    <w:rsid w:val="00FB7687"/>
    <w:rsid w:val="00FC741B"/>
    <w:rsid w:val="00FD243C"/>
    <w:rsid w:val="00FF4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7C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2</TotalTime>
  <Pages>5</Pages>
  <Words>782</Words>
  <Characters>4694</Characters>
  <Application>Microsoft Office Word</Application>
  <DocSecurity>0</DocSecurity>
  <Lines>39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2016-01-18T14:05:00Z</cp:lastPrinted>
  <dcterms:created xsi:type="dcterms:W3CDTF">2016-04-13T09:15:00Z</dcterms:created>
  <dcterms:modified xsi:type="dcterms:W3CDTF">2016-04-15T07:36:00Z</dcterms:modified>
</cp:coreProperties>
</file>