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7A" w:rsidRPr="00EE00AA" w:rsidRDefault="00BF4947" w:rsidP="00686D7A">
      <w:pPr>
        <w:spacing w:after="360" w:line="240" w:lineRule="auto"/>
        <w:rPr>
          <w:rFonts w:ascii="Myriad Pro" w:eastAsia="Calibri" w:hAnsi="Myriad Pro" w:cs="Times New Roman"/>
          <w:b/>
          <w:noProof/>
          <w:color w:val="auto"/>
          <w:sz w:val="40"/>
          <w:szCs w:val="40"/>
          <w:lang w:eastAsia="pl-PL"/>
        </w:rPr>
      </w:pPr>
      <w:r w:rsidRPr="00BF4947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686D7A" w:rsidRPr="00B44792" w:rsidRDefault="00686D7A" w:rsidP="00686D7A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686D7A" w:rsidRPr="00B44792" w:rsidRDefault="00686D7A" w:rsidP="00686D7A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686D7A"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4947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333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686D7A" w:rsidRPr="00B44792" w:rsidRDefault="00686D7A" w:rsidP="00640F32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686D7A" w:rsidRPr="00EE00AA" w:rsidRDefault="00686D7A" w:rsidP="00686D7A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Załącznik nr 1 do SIWZ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dot.: postępowania o udzielenie zamówienia publicznego. </w:t>
      </w:r>
    </w:p>
    <w:p w:rsidR="00686D7A" w:rsidRPr="00EE00AA" w:rsidRDefault="00686D7A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sprawy:</w:t>
      </w:r>
      <w:r w:rsidR="002E1E66" w:rsidRPr="00990EC4">
        <w:rPr>
          <w:rFonts w:ascii="Times New Roman" w:hAnsi="Times New Roman"/>
          <w:b/>
          <w:color w:val="auto"/>
          <w:sz w:val="24"/>
          <w:szCs w:val="24"/>
        </w:rPr>
        <w:t>DPI.</w:t>
      </w:r>
      <w:r w:rsidR="00990EC4" w:rsidRPr="00990EC4">
        <w:rPr>
          <w:rFonts w:ascii="Times New Roman" w:hAnsi="Times New Roman"/>
          <w:b/>
          <w:color w:val="auto"/>
          <w:sz w:val="24"/>
          <w:szCs w:val="24"/>
        </w:rPr>
        <w:t>272.07.10.2016</w:t>
      </w:r>
    </w:p>
    <w:p w:rsidR="00AB2280" w:rsidRPr="00990EC4" w:rsidRDefault="00686D7A" w:rsidP="00990EC4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 zadania: </w:t>
      </w:r>
      <w:r w:rsidR="00165D60">
        <w:rPr>
          <w:rFonts w:ascii="Times New Roman" w:hAnsi="Times New Roman"/>
          <w:b/>
          <w:color w:val="auto"/>
          <w:sz w:val="24"/>
          <w:szCs w:val="24"/>
        </w:rPr>
        <w:t>D</w:t>
      </w:r>
      <w:r w:rsidR="006F30C6" w:rsidRPr="006F30C6">
        <w:rPr>
          <w:rFonts w:ascii="Times New Roman" w:hAnsi="Times New Roman"/>
          <w:b/>
          <w:color w:val="auto"/>
          <w:sz w:val="24"/>
          <w:szCs w:val="24"/>
        </w:rPr>
        <w:t xml:space="preserve">ostawa </w:t>
      </w:r>
      <w:r w:rsidR="00E64F7F">
        <w:rPr>
          <w:rFonts w:ascii="Times New Roman" w:hAnsi="Times New Roman"/>
          <w:b/>
          <w:color w:val="auto"/>
          <w:sz w:val="24"/>
          <w:szCs w:val="24"/>
        </w:rPr>
        <w:t>materiałów i odczynników do Biobanku Świętokrzyskiego</w:t>
      </w:r>
    </w:p>
    <w:p w:rsidR="006F30C6" w:rsidRPr="00EE00AA" w:rsidRDefault="006F30C6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FORMULARZ OFERTOWY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Nazwa:   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Siedziba: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poczty elektronicznej: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Strona internetowa: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telefonu: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 xml:space="preserve">……........................................ 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faksu: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……. 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REGON: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NIP: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zamawiającego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Regionalne Centrum Naukowo-Technologiczne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Podzamcze 45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26-060 Chęciny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Telefon: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41 343 40 50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Faks: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41 307 44 76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strony internetowej: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http://bip.sejmik.kielce.pl/387-zamowienia-publiczne.html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Zobowiązania wykonawcy</w:t>
      </w:r>
    </w:p>
    <w:p w:rsidR="00E64F7F" w:rsidRDefault="00686D7A" w:rsidP="00E64F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Nawiązując do ogłoszenia o zamówieniu publicznym na</w:t>
      </w:r>
      <w:r w:rsidR="00CC37C9">
        <w:rPr>
          <w:rFonts w:ascii="Times New Roman" w:hAnsi="Times New Roman"/>
          <w:color w:val="auto"/>
          <w:sz w:val="24"/>
          <w:szCs w:val="24"/>
        </w:rPr>
        <w:t>: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E64F7F">
        <w:rPr>
          <w:rFonts w:ascii="Times New Roman" w:hAnsi="Times New Roman"/>
          <w:b/>
          <w:color w:val="auto"/>
          <w:sz w:val="24"/>
          <w:szCs w:val="24"/>
        </w:rPr>
        <w:t>D</w:t>
      </w:r>
      <w:r w:rsidR="00E64F7F" w:rsidRPr="006F30C6">
        <w:rPr>
          <w:rFonts w:ascii="Times New Roman" w:hAnsi="Times New Roman"/>
          <w:b/>
          <w:color w:val="auto"/>
          <w:sz w:val="24"/>
          <w:szCs w:val="24"/>
        </w:rPr>
        <w:t xml:space="preserve">ostawa </w:t>
      </w:r>
      <w:r w:rsidR="00E64F7F">
        <w:rPr>
          <w:rFonts w:ascii="Times New Roman" w:hAnsi="Times New Roman"/>
          <w:b/>
          <w:color w:val="auto"/>
          <w:sz w:val="24"/>
          <w:szCs w:val="24"/>
        </w:rPr>
        <w:t>materiałów i odczynników do Biobanku Świętokrzyskiego.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-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oferujemy wykonanie zamówienia, zgodnie z wymogami Specyfikacji Istotnych Warunków Zamówienia za cenę: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AB2280" w:rsidRDefault="00AB2280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AB2280" w:rsidRDefault="00AB2280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CC37C9" w:rsidRDefault="00CC37C9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64F7F" w:rsidRDefault="00E64F7F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64F7F" w:rsidRDefault="00E64F7F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Cena oferty</w:t>
      </w:r>
    </w:p>
    <w:p w:rsidR="00686D7A" w:rsidRPr="00EE00AA" w:rsidRDefault="00686D7A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Default="00FA042B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 w:rsidR="00686D7A" w:rsidRPr="00EE00AA">
        <w:rPr>
          <w:rFonts w:ascii="Times New Roman" w:hAnsi="Times New Roman"/>
          <w:b/>
          <w:color w:val="auto"/>
          <w:sz w:val="24"/>
          <w:szCs w:val="24"/>
        </w:rPr>
        <w:t>I:</w:t>
      </w:r>
    </w:p>
    <w:p w:rsidR="00E64F7F" w:rsidRPr="00EE00AA" w:rsidRDefault="00E64F7F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86D7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CC37C9" w:rsidRPr="00EE00AA" w:rsidRDefault="006F30C6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686D7A" w:rsidRPr="00EE00AA" w:rsidRDefault="00FA042B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Zadanie</w:t>
      </w:r>
      <w:r w:rsidR="00686D7A"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II: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86D7A" w:rsidRDefault="00686D7A" w:rsidP="001E3453">
      <w:pPr>
        <w:spacing w:before="240" w:after="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  <w:r w:rsidRPr="00EE00AA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CC37C9" w:rsidRDefault="00CC37C9" w:rsidP="001E3453">
      <w:pPr>
        <w:spacing w:before="240" w:after="0"/>
        <w:rPr>
          <w:rFonts w:ascii="Times New Roman" w:hAnsi="Times New Roman"/>
          <w:b/>
          <w:color w:val="auto"/>
          <w:sz w:val="24"/>
          <w:szCs w:val="24"/>
        </w:rPr>
      </w:pP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III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I</w:t>
      </w:r>
      <w:r>
        <w:rPr>
          <w:rFonts w:ascii="Times New Roman" w:hAnsi="Times New Roman"/>
          <w:b/>
          <w:color w:val="auto"/>
          <w:sz w:val="24"/>
          <w:szCs w:val="24"/>
        </w:rPr>
        <w:t>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FA042B" w:rsidRDefault="006F30C6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color w:val="auto"/>
          <w:sz w:val="24"/>
          <w:szCs w:val="24"/>
        </w:rPr>
        <w:t>termin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VI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>
        <w:rPr>
          <w:rFonts w:ascii="Times New Roman" w:hAnsi="Times New Roman"/>
          <w:b/>
          <w:color w:val="auto"/>
          <w:sz w:val="24"/>
          <w:szCs w:val="24"/>
        </w:rPr>
        <w:t>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II: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Zadanie </w:t>
      </w:r>
      <w:r>
        <w:rPr>
          <w:rFonts w:ascii="Times New Roman" w:hAnsi="Times New Roman"/>
          <w:b/>
          <w:color w:val="auto"/>
          <w:sz w:val="24"/>
          <w:szCs w:val="24"/>
        </w:rPr>
        <w:t>VI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II: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CC37C9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termin 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>dostawy:……………………………………………………………………………………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IX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A042B" w:rsidRP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FA042B" w:rsidRDefault="00FA042B" w:rsidP="0029291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Pr="00CC37C9" w:rsidRDefault="006F30C6" w:rsidP="00CC37C9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lastRenderedPageBreak/>
        <w:t>Zadanie 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XVIII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XIX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E64F7F" w:rsidRP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XX</w:t>
      </w:r>
      <w:r w:rsidRPr="00FA042B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cena netto : ………………………………………zł.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podatek VAT ……………………………………. zł.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E64F7F" w:rsidRPr="00FA042B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lastRenderedPageBreak/>
        <w:t>cena brutto: ……………………………………… zł.</w:t>
      </w:r>
    </w:p>
    <w:p w:rsidR="00E64F7F" w:rsidRDefault="00E64F7F" w:rsidP="00E64F7F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FA042B">
        <w:rPr>
          <w:rFonts w:ascii="Times New Roman" w:hAnsi="Times New Roman"/>
          <w:b/>
          <w:color w:val="auto"/>
          <w:sz w:val="24"/>
          <w:szCs w:val="24"/>
        </w:rPr>
        <w:t xml:space="preserve">słownie: ………………………………………………………………………………………… </w:t>
      </w:r>
    </w:p>
    <w:p w:rsidR="00CC37C9" w:rsidRDefault="00E64F7F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8A700D" w:rsidRDefault="008A700D" w:rsidP="008A700D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Zadanie XXI</w:t>
      </w:r>
      <w:r w:rsidRPr="00EE00AA">
        <w:rPr>
          <w:rFonts w:ascii="Times New Roman" w:hAnsi="Times New Roman"/>
          <w:b/>
          <w:color w:val="auto"/>
          <w:sz w:val="24"/>
          <w:szCs w:val="24"/>
        </w:rPr>
        <w:t>:</w:t>
      </w:r>
    </w:p>
    <w:p w:rsidR="008A700D" w:rsidRPr="00EE00AA" w:rsidRDefault="008A700D" w:rsidP="008A700D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8A700D" w:rsidRPr="00EE00AA" w:rsidRDefault="008A700D" w:rsidP="008A700D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8A700D" w:rsidRPr="00EE00AA" w:rsidRDefault="008A700D" w:rsidP="008A700D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8A700D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Zadanie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>XX</w:t>
      </w: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II:</w:t>
      </w:r>
      <w:bookmarkStart w:id="0" w:name="_GoBack"/>
      <w:bookmarkEnd w:id="0"/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8A700D" w:rsidRPr="00EE00AA" w:rsidRDefault="008A700D" w:rsidP="008A700D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8A700D" w:rsidRPr="00EE00AA" w:rsidRDefault="008A700D" w:rsidP="008A700D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8A700D" w:rsidRPr="00EE00AA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8A700D" w:rsidRDefault="008A700D" w:rsidP="008A700D">
      <w:pPr>
        <w:spacing w:before="240" w:after="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  <w:r w:rsidRPr="00EE00AA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p w:rsidR="008A700D" w:rsidRDefault="008A700D" w:rsidP="008A700D">
      <w:pPr>
        <w:spacing w:before="240" w:after="0"/>
        <w:rPr>
          <w:rFonts w:ascii="Times New Roman" w:hAnsi="Times New Roman"/>
          <w:b/>
          <w:color w:val="auto"/>
          <w:sz w:val="24"/>
          <w:szCs w:val="24"/>
        </w:rPr>
      </w:pPr>
    </w:p>
    <w:p w:rsidR="008A700D" w:rsidRPr="00CC37C9" w:rsidRDefault="008A700D" w:rsidP="008A700D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6F30C6"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8A700D" w:rsidRDefault="008A700D" w:rsidP="00E64F7F">
      <w:pPr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CC37C9" w:rsidRDefault="00686D7A" w:rsidP="00CC37C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Oświadczam, że: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Wykonam zam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ówienie publiczne w terminie od dnia: …………………….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Oświadczenie dotyczące postanowień specyfikacji istotnych warunków zamówienia.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1. Oświadczam, że zapoznałem się ze specyfikacją istotnych warunków zamówienia, nie wnoszę żadnych zastrzeżeń oraz uzyskałem niezbędne informacje do przygotowania oferty.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2. Oświadczam, że uważam się za związanego ofertą przez czas wskazany w specyfikacji istotnych warunków zamówienia.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3. Oświadczam, że załączone do specyfikacji istotnych warunków zamówienia postanowienia umowy / wzór umowy zostały przeze mnie zaakceptowane bez zastrzeżeń i zobowiązuję się w przypadku wyboru mojej oferty do zawarcia umowy w miejscu i terminie wyznaczonym przez zamawiającego.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4. Oferowany przez nas przedmiot zamówienia spełnia wymagania określone w specyfikacji istotnych warunków zamówienia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5. Zobowiązujemy się do wykonania zamówienia 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w terminie oraz w sposób zgodny z warunkami / wymaganiami organizacyjnymi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określonymi w specyfikacji istotnych warunków zamówienia oraz załącznikach do niej.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Dokumenty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 potwierdzenie spełnienia wymagań do oferty załączam: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Zastrzeżenie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Inne informacje wykonawcy: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Informacje na temat podwykonawc</w:t>
      </w:r>
      <w:r w:rsidRPr="00EE00AA">
        <w:rPr>
          <w:rFonts w:ascii="Times New Roman" w:hAnsi="Times New Roman"/>
          <w:b/>
          <w:color w:val="auto"/>
          <w:sz w:val="24"/>
          <w:szCs w:val="24"/>
          <w:highlight w:val="white"/>
        </w:rPr>
        <w:t>ów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lastRenderedPageBreak/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.................................................................................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(data i czytelny podpis wykonawcy)</w:t>
      </w:r>
    </w:p>
    <w:p w:rsidR="009C2FBC" w:rsidRPr="00EE00AA" w:rsidRDefault="009C2FBC" w:rsidP="00686D7A">
      <w:pPr>
        <w:rPr>
          <w:color w:val="auto"/>
          <w:szCs w:val="24"/>
        </w:rPr>
      </w:pPr>
    </w:p>
    <w:sectPr w:rsidR="009C2FBC" w:rsidRPr="00EE00AA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256" w:rsidRDefault="00B60256">
      <w:pPr>
        <w:spacing w:after="0" w:line="240" w:lineRule="auto"/>
      </w:pPr>
      <w:r>
        <w:separator/>
      </w:r>
    </w:p>
  </w:endnote>
  <w:endnote w:type="continuationSeparator" w:id="0">
    <w:p w:rsidR="00B60256" w:rsidRDefault="00B60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256" w:rsidRDefault="00B60256">
      <w:pPr>
        <w:spacing w:after="0" w:line="240" w:lineRule="auto"/>
      </w:pPr>
      <w:r>
        <w:separator/>
      </w:r>
    </w:p>
  </w:footnote>
  <w:footnote w:type="continuationSeparator" w:id="0">
    <w:p w:rsidR="00B60256" w:rsidRDefault="00B60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BF4947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640F32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BF4947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06CCE"/>
    <w:rsid w:val="00021D98"/>
    <w:rsid w:val="000232C8"/>
    <w:rsid w:val="00035C0C"/>
    <w:rsid w:val="00041DB5"/>
    <w:rsid w:val="00066ED0"/>
    <w:rsid w:val="00073E41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65D60"/>
    <w:rsid w:val="00171EFC"/>
    <w:rsid w:val="001752B1"/>
    <w:rsid w:val="0017632A"/>
    <w:rsid w:val="00177408"/>
    <w:rsid w:val="00197AA3"/>
    <w:rsid w:val="001A4F60"/>
    <w:rsid w:val="001C792B"/>
    <w:rsid w:val="001D0E6C"/>
    <w:rsid w:val="001E3453"/>
    <w:rsid w:val="001E5066"/>
    <w:rsid w:val="001E623B"/>
    <w:rsid w:val="00201D22"/>
    <w:rsid w:val="002058FB"/>
    <w:rsid w:val="00211F6E"/>
    <w:rsid w:val="00253E10"/>
    <w:rsid w:val="00272BA8"/>
    <w:rsid w:val="002917DD"/>
    <w:rsid w:val="00292919"/>
    <w:rsid w:val="002B4255"/>
    <w:rsid w:val="002B741F"/>
    <w:rsid w:val="002E1E66"/>
    <w:rsid w:val="002F61B8"/>
    <w:rsid w:val="00324D9C"/>
    <w:rsid w:val="003265F2"/>
    <w:rsid w:val="00336EE4"/>
    <w:rsid w:val="00343AE3"/>
    <w:rsid w:val="00347627"/>
    <w:rsid w:val="00351348"/>
    <w:rsid w:val="003704CB"/>
    <w:rsid w:val="00377EE2"/>
    <w:rsid w:val="0039048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3ECE"/>
    <w:rsid w:val="004A7137"/>
    <w:rsid w:val="004C6A99"/>
    <w:rsid w:val="004D11F3"/>
    <w:rsid w:val="004D4A37"/>
    <w:rsid w:val="004D597E"/>
    <w:rsid w:val="004E40B1"/>
    <w:rsid w:val="004F50AC"/>
    <w:rsid w:val="00501CB4"/>
    <w:rsid w:val="005037D3"/>
    <w:rsid w:val="00527893"/>
    <w:rsid w:val="0054623D"/>
    <w:rsid w:val="00546315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0F32"/>
    <w:rsid w:val="0064265B"/>
    <w:rsid w:val="00654A00"/>
    <w:rsid w:val="006568E5"/>
    <w:rsid w:val="0065690D"/>
    <w:rsid w:val="0066202E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0C6"/>
    <w:rsid w:val="006F3E96"/>
    <w:rsid w:val="00712105"/>
    <w:rsid w:val="00736F83"/>
    <w:rsid w:val="00745692"/>
    <w:rsid w:val="00747C9A"/>
    <w:rsid w:val="00762978"/>
    <w:rsid w:val="00776A45"/>
    <w:rsid w:val="00787546"/>
    <w:rsid w:val="007A2C63"/>
    <w:rsid w:val="007A470E"/>
    <w:rsid w:val="007C7A41"/>
    <w:rsid w:val="007D205D"/>
    <w:rsid w:val="007D6794"/>
    <w:rsid w:val="007E6C01"/>
    <w:rsid w:val="00800649"/>
    <w:rsid w:val="00815208"/>
    <w:rsid w:val="00835A50"/>
    <w:rsid w:val="00836E4D"/>
    <w:rsid w:val="00837AA0"/>
    <w:rsid w:val="00840CA3"/>
    <w:rsid w:val="00866248"/>
    <w:rsid w:val="00872543"/>
    <w:rsid w:val="008839C0"/>
    <w:rsid w:val="008920D8"/>
    <w:rsid w:val="008A16D8"/>
    <w:rsid w:val="008A700D"/>
    <w:rsid w:val="008B0855"/>
    <w:rsid w:val="008B49ED"/>
    <w:rsid w:val="008B6247"/>
    <w:rsid w:val="008D0CF5"/>
    <w:rsid w:val="008D19CE"/>
    <w:rsid w:val="008D5CE8"/>
    <w:rsid w:val="008F4CD0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0EC4"/>
    <w:rsid w:val="00991F18"/>
    <w:rsid w:val="009A10C7"/>
    <w:rsid w:val="009B5E3F"/>
    <w:rsid w:val="009B6E2A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06E0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B2280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47CC"/>
    <w:rsid w:val="00B42113"/>
    <w:rsid w:val="00B42E50"/>
    <w:rsid w:val="00B44792"/>
    <w:rsid w:val="00B56046"/>
    <w:rsid w:val="00B60256"/>
    <w:rsid w:val="00BC1730"/>
    <w:rsid w:val="00BF2F3F"/>
    <w:rsid w:val="00BF32FE"/>
    <w:rsid w:val="00BF4947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B0444"/>
    <w:rsid w:val="00CC37C9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2373"/>
    <w:rsid w:val="00DA3F50"/>
    <w:rsid w:val="00DA6215"/>
    <w:rsid w:val="00DB5C15"/>
    <w:rsid w:val="00DC38BB"/>
    <w:rsid w:val="00DD0A58"/>
    <w:rsid w:val="00DD67D4"/>
    <w:rsid w:val="00DD7097"/>
    <w:rsid w:val="00E02E89"/>
    <w:rsid w:val="00E07CD6"/>
    <w:rsid w:val="00E27996"/>
    <w:rsid w:val="00E30E49"/>
    <w:rsid w:val="00E3305A"/>
    <w:rsid w:val="00E44BB4"/>
    <w:rsid w:val="00E46F37"/>
    <w:rsid w:val="00E55D96"/>
    <w:rsid w:val="00E64B02"/>
    <w:rsid w:val="00E64F7F"/>
    <w:rsid w:val="00E7726C"/>
    <w:rsid w:val="00E8566F"/>
    <w:rsid w:val="00E95AC2"/>
    <w:rsid w:val="00EA45EC"/>
    <w:rsid w:val="00EC2705"/>
    <w:rsid w:val="00EC33F7"/>
    <w:rsid w:val="00EC5657"/>
    <w:rsid w:val="00ED73B5"/>
    <w:rsid w:val="00EE00AA"/>
    <w:rsid w:val="00EE4704"/>
    <w:rsid w:val="00EE504C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42B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7C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13</Pages>
  <Words>1485</Words>
  <Characters>8912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2014-09-11T09:20:00Z</cp:lastPrinted>
  <dcterms:created xsi:type="dcterms:W3CDTF">2016-07-29T11:21:00Z</dcterms:created>
  <dcterms:modified xsi:type="dcterms:W3CDTF">2016-07-29T11:21:00Z</dcterms:modified>
</cp:coreProperties>
</file>