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E19" w:rsidRPr="00C57FC3" w:rsidRDefault="00747AF3" w:rsidP="00BE7E19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bookmarkStart w:id="0" w:name="_GoBack"/>
      <w:bookmarkEnd w:id="0"/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BE7E19" w:rsidRPr="00B44792" w:rsidRDefault="00BE7E19" w:rsidP="00BE7E19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BE7E19" w:rsidRPr="00B44792" w:rsidRDefault="00BE7E19" w:rsidP="00BE7E19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E7E19"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BE7E19" w:rsidRPr="00C57FC3" w:rsidRDefault="00927B23" w:rsidP="00BE7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Załącznik nr 6</w:t>
      </w:r>
      <w:r w:rsidR="00BE7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E7E19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="00BE7E19"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BE7E19" w:rsidRPr="00C57FC3" w:rsidRDefault="00BE7E19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dot.: postępowania o udzielenie zamówienia publicznego. </w:t>
      </w:r>
      <w:r w:rsidR="007A7DAB">
        <w:rPr>
          <w:rFonts w:ascii="Times New Roman" w:hAnsi="Times New Roman"/>
          <w:color w:val="000000" w:themeColor="text1"/>
          <w:sz w:val="24"/>
          <w:szCs w:val="24"/>
        </w:rPr>
        <w:t>Numer sprawy</w:t>
      </w:r>
      <w:r w:rsidR="004D7C7D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7A7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E1D10" w:rsidRPr="00FE1D10">
        <w:rPr>
          <w:rFonts w:ascii="Times New Roman" w:hAnsi="Times New Roman"/>
          <w:b/>
          <w:color w:val="000000"/>
          <w:sz w:val="24"/>
          <w:szCs w:val="24"/>
        </w:rPr>
        <w:t>DPI.272.07.10.2016</w:t>
      </w:r>
    </w:p>
    <w:p w:rsidR="00427613" w:rsidRDefault="00427613" w:rsidP="00427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B2A4C">
        <w:rPr>
          <w:rFonts w:ascii="Times New Roman" w:hAnsi="Times New Roman"/>
          <w:b/>
          <w:color w:val="000000"/>
          <w:sz w:val="24"/>
          <w:szCs w:val="24"/>
        </w:rPr>
        <w:t xml:space="preserve">Dostawa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materiałów i odczynników do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Biobanku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Świętokrzyskiego</w:t>
      </w:r>
    </w:p>
    <w:p w:rsidR="00F5634A" w:rsidRDefault="00F5634A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</w:t>
      </w:r>
      <w:r w:rsidR="00427613">
        <w:rPr>
          <w:rFonts w:ascii="Times New Roman" w:hAnsi="Times New Roman"/>
          <w:color w:val="000000" w:themeColor="text1"/>
          <w:sz w:val="24"/>
          <w:szCs w:val="24"/>
        </w:rPr>
        <w:t>………., dnia ………………….. 2016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…………………………………..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(Nazwa i adres Wykonawcy)                                                                  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ZOBOWIĄZANIE PODMIOTU/PODMIOTÓW</w:t>
      </w:r>
    </w:p>
    <w:p w:rsidR="00BE7E19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ODDAJĄCYCH DO DYSPOZYCJI WYKONAWCY NIEZBĘDNE ZASOBY</w:t>
      </w:r>
    </w:p>
    <w:p w:rsidR="00BE7E19" w:rsidRPr="000B4C9C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</w:p>
    <w:p w:rsidR="00BE7E19" w:rsidRPr="00C57FC3" w:rsidRDefault="00BE7E19" w:rsidP="00BE7E1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Zobowiązuję się do oddania do dyspozycji wykonawcy ni</w:t>
      </w:r>
      <w:r>
        <w:rPr>
          <w:rFonts w:ascii="Times New Roman" w:hAnsi="Times New Roman"/>
          <w:color w:val="000000" w:themeColor="text1"/>
          <w:sz w:val="24"/>
          <w:szCs w:val="24"/>
        </w:rPr>
        <w:t>ezbędnych zasobów, wykazanych w 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załączniku*/ załącznikach* nazwa ……….. nr pozycji  ………… na okres korzystania z nich p</w:t>
      </w:r>
      <w:r w:rsidR="006B754A">
        <w:rPr>
          <w:rFonts w:ascii="Times New Roman" w:hAnsi="Times New Roman"/>
          <w:color w:val="000000" w:themeColor="text1"/>
          <w:sz w:val="24"/>
          <w:szCs w:val="24"/>
        </w:rPr>
        <w:t xml:space="preserve">rzy wykonywaniu zamówienia pn. 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Pr="00C57FC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ar-SA"/>
        </w:rPr>
        <w:t>………………………………………………………………………………………</w:t>
      </w:r>
      <w:r w:rsidRPr="00C57FC3">
        <w:rPr>
          <w:rFonts w:ascii="Times New Roman" w:hAnsi="Times New Roman"/>
          <w:b/>
          <w:color w:val="000000" w:themeColor="text1"/>
          <w:sz w:val="24"/>
          <w:szCs w:val="24"/>
        </w:rPr>
        <w:t>”.</w:t>
      </w:r>
    </w:p>
    <w:p w:rsidR="00BE7E19" w:rsidRPr="00C57FC3" w:rsidRDefault="00BE7E19" w:rsidP="00BE7E19">
      <w:pPr>
        <w:spacing w:after="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i/>
          <w:color w:val="000000" w:themeColor="text1"/>
          <w:sz w:val="24"/>
          <w:szCs w:val="24"/>
        </w:rPr>
        <w:t>*niepotrzebne skreślić</w:t>
      </w:r>
    </w:p>
    <w:p w:rsidR="00BE7E19" w:rsidRPr="00C57FC3" w:rsidRDefault="00BE7E19" w:rsidP="00BE7E19">
      <w:pPr>
        <w:spacing w:after="0"/>
        <w:ind w:left="5387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……………………………………………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(pieczątka i podpis osoby uprawnionej)</w:t>
      </w:r>
    </w:p>
    <w:p w:rsidR="00BE7E19" w:rsidRPr="00C57FC3" w:rsidRDefault="00BE7E19" w:rsidP="00BE7E19">
      <w:pPr>
        <w:tabs>
          <w:tab w:val="left" w:pos="592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E7E19" w:rsidRPr="00C57FC3" w:rsidRDefault="00BE7E19" w:rsidP="00BE7E19">
      <w:pPr>
        <w:rPr>
          <w:rFonts w:ascii="Myriad Pro" w:hAnsi="Myriad Pro"/>
          <w:color w:val="000000" w:themeColor="text1"/>
          <w:sz w:val="40"/>
          <w:szCs w:val="40"/>
        </w:rPr>
      </w:pPr>
    </w:p>
    <w:p w:rsidR="00BE7E19" w:rsidRPr="00C57FC3" w:rsidRDefault="00BE7E19" w:rsidP="00BE7E19">
      <w:pPr>
        <w:tabs>
          <w:tab w:val="left" w:pos="7350"/>
        </w:tabs>
        <w:rPr>
          <w:rFonts w:ascii="Myriad Pro" w:hAnsi="Myriad Pro"/>
          <w:color w:val="000000" w:themeColor="text1"/>
          <w:sz w:val="40"/>
          <w:szCs w:val="40"/>
        </w:rPr>
      </w:pPr>
      <w:r w:rsidRPr="00C57FC3">
        <w:rPr>
          <w:rFonts w:ascii="Myriad Pro" w:hAnsi="Myriad Pro"/>
          <w:color w:val="000000" w:themeColor="text1"/>
          <w:sz w:val="40"/>
          <w:szCs w:val="40"/>
        </w:rPr>
        <w:tab/>
      </w:r>
    </w:p>
    <w:p w:rsidR="009C2FBC" w:rsidRPr="00BE7E19" w:rsidRDefault="009C2FBC" w:rsidP="00BE7E19">
      <w:pPr>
        <w:rPr>
          <w:szCs w:val="24"/>
        </w:rPr>
      </w:pPr>
    </w:p>
    <w:sectPr w:rsidR="009C2FBC" w:rsidRPr="00BE7E19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204" w:rsidRDefault="00FC2204">
      <w:pPr>
        <w:spacing w:after="0" w:line="240" w:lineRule="auto"/>
      </w:pPr>
      <w:r>
        <w:separator/>
      </w:r>
    </w:p>
  </w:endnote>
  <w:endnote w:type="continuationSeparator" w:id="0">
    <w:p w:rsidR="00FC2204" w:rsidRDefault="00FC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204" w:rsidRDefault="00FC2204">
      <w:pPr>
        <w:spacing w:after="0" w:line="240" w:lineRule="auto"/>
      </w:pPr>
      <w:r>
        <w:separator/>
      </w:r>
    </w:p>
  </w:footnote>
  <w:footnote w:type="continuationSeparator" w:id="0">
    <w:p w:rsidR="00FC2204" w:rsidRDefault="00FC2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747AF3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6B754A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747AF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127CA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34C24"/>
    <w:rsid w:val="002410CE"/>
    <w:rsid w:val="00253E10"/>
    <w:rsid w:val="00272BA8"/>
    <w:rsid w:val="002917DD"/>
    <w:rsid w:val="002B4255"/>
    <w:rsid w:val="002B741F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27613"/>
    <w:rsid w:val="00442AA1"/>
    <w:rsid w:val="00454542"/>
    <w:rsid w:val="00466FB9"/>
    <w:rsid w:val="00483ECE"/>
    <w:rsid w:val="004A7137"/>
    <w:rsid w:val="004C6A99"/>
    <w:rsid w:val="004D11F3"/>
    <w:rsid w:val="004D597E"/>
    <w:rsid w:val="004D7C7D"/>
    <w:rsid w:val="004E40B1"/>
    <w:rsid w:val="004F50AC"/>
    <w:rsid w:val="00501CB4"/>
    <w:rsid w:val="00502AF4"/>
    <w:rsid w:val="005037D3"/>
    <w:rsid w:val="005062A1"/>
    <w:rsid w:val="00517291"/>
    <w:rsid w:val="00527893"/>
    <w:rsid w:val="0054623D"/>
    <w:rsid w:val="00546315"/>
    <w:rsid w:val="00552993"/>
    <w:rsid w:val="005628EA"/>
    <w:rsid w:val="00585833"/>
    <w:rsid w:val="00587907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66177"/>
    <w:rsid w:val="00675E32"/>
    <w:rsid w:val="0067797F"/>
    <w:rsid w:val="00686D7A"/>
    <w:rsid w:val="00690E00"/>
    <w:rsid w:val="006A3CFF"/>
    <w:rsid w:val="006A5F24"/>
    <w:rsid w:val="006A770F"/>
    <w:rsid w:val="006B754A"/>
    <w:rsid w:val="006B7817"/>
    <w:rsid w:val="006C5933"/>
    <w:rsid w:val="006C7A73"/>
    <w:rsid w:val="006E338F"/>
    <w:rsid w:val="006F3E96"/>
    <w:rsid w:val="00712105"/>
    <w:rsid w:val="00736F83"/>
    <w:rsid w:val="00747AF3"/>
    <w:rsid w:val="00747C9A"/>
    <w:rsid w:val="00762978"/>
    <w:rsid w:val="00776A45"/>
    <w:rsid w:val="00787546"/>
    <w:rsid w:val="007A2C63"/>
    <w:rsid w:val="007A7DAB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378F"/>
    <w:rsid w:val="00904484"/>
    <w:rsid w:val="00907DF9"/>
    <w:rsid w:val="00911ABA"/>
    <w:rsid w:val="009132A8"/>
    <w:rsid w:val="00923B1C"/>
    <w:rsid w:val="00927B23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47EB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050B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6591C"/>
    <w:rsid w:val="00B876A2"/>
    <w:rsid w:val="00BE7E19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3A1E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F21530"/>
    <w:rsid w:val="00F27222"/>
    <w:rsid w:val="00F350B1"/>
    <w:rsid w:val="00F3587B"/>
    <w:rsid w:val="00F35F39"/>
    <w:rsid w:val="00F5634A"/>
    <w:rsid w:val="00F563C4"/>
    <w:rsid w:val="00F60A77"/>
    <w:rsid w:val="00F76098"/>
    <w:rsid w:val="00F9066D"/>
    <w:rsid w:val="00F9078C"/>
    <w:rsid w:val="00FA0E4E"/>
    <w:rsid w:val="00FB7531"/>
    <w:rsid w:val="00FB7687"/>
    <w:rsid w:val="00FC2204"/>
    <w:rsid w:val="00FC741B"/>
    <w:rsid w:val="00FE1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</Pages>
  <Words>121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5</cp:revision>
  <cp:lastPrinted>2014-03-06T07:30:00Z</cp:lastPrinted>
  <dcterms:created xsi:type="dcterms:W3CDTF">2015-01-26T09:33:00Z</dcterms:created>
  <dcterms:modified xsi:type="dcterms:W3CDTF">2016-07-26T09:56:00Z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