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CE8" w:rsidRPr="00A77A47" w:rsidRDefault="003D4A71" w:rsidP="00EA3CE8">
      <w:pPr>
        <w:spacing w:after="360"/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E8" w:rsidRPr="00B44792" w:rsidRDefault="00EA3CE8" w:rsidP="00EA3CE8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EA3CE8" w:rsidRPr="00B44792" w:rsidRDefault="00EA3CE8" w:rsidP="00EA3CE8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9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    <v:textbox style="mso-fit-shape-to-text:t">
                  <w:txbxContent>
                    <w:p w:rsidR="00EA3CE8" w:rsidRPr="00B44792" w:rsidRDefault="00EA3CE8" w:rsidP="00EA3CE8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EA3CE8" w:rsidRPr="00B44792" w:rsidRDefault="00EA3CE8" w:rsidP="00EA3CE8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0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A3CE8" w:rsidRPr="00A77A47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2698750" cy="344170"/>
                <wp:effectExtent l="0" t="0" r="635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E8" w:rsidRPr="00B44792" w:rsidRDefault="00EA3CE8" w:rsidP="00A77186">
                            <w:pPr>
                              <w:spacing w:afterLines="240" w:after="576" w:line="240" w:lineRule="auto"/>
                              <w:ind w:right="148"/>
                              <w:jc w:val="righ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1.3pt;margin-top:-45.4pt;width:212.5pt;height:27.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cM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" stroked="f">
                <v:textbox>
                  <w:txbxContent>
                    <w:p w:rsidR="00EA3CE8" w:rsidRPr="00B44792" w:rsidRDefault="00EA3CE8" w:rsidP="00A77186">
                      <w:pPr>
                        <w:spacing w:afterLines="240" w:after="576" w:line="240" w:lineRule="auto"/>
                        <w:ind w:right="148"/>
                        <w:jc w:val="right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3CE8" w:rsidRPr="00A77A47" w:rsidRDefault="00EA3CE8" w:rsidP="00EA3CE8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  <w:r w:rsidRPr="00A77A47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CE8" w:rsidRPr="00A77A47" w:rsidRDefault="00EA3CE8" w:rsidP="00EA3CE8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</w:p>
    <w:p w:rsidR="00EA3CE8" w:rsidRPr="00A77A47" w:rsidRDefault="00EA3CE8" w:rsidP="00EA3C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Załącznik nr 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 SIWZ</w:t>
      </w:r>
    </w:p>
    <w:p w:rsidR="001F6BFC" w:rsidRDefault="00EA3CE8" w:rsidP="00EE50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dot.: postępowania o ud</w:t>
      </w:r>
      <w:r w:rsidR="001F6BFC">
        <w:rPr>
          <w:rFonts w:ascii="Times New Roman" w:hAnsi="Times New Roman"/>
          <w:color w:val="000000" w:themeColor="text1"/>
          <w:sz w:val="24"/>
          <w:szCs w:val="24"/>
        </w:rPr>
        <w:t>zielenie zamówienia publicznego</w:t>
      </w:r>
    </w:p>
    <w:p w:rsidR="00EA3CE8" w:rsidRDefault="0036405D" w:rsidP="00EE50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Nr sprawy </w:t>
      </w:r>
      <w:bookmarkStart w:id="0" w:name="_GoBack"/>
      <w:bookmarkEnd w:id="0"/>
      <w:r w:rsidRPr="00931F9C">
        <w:rPr>
          <w:rFonts w:ascii="Times New Roman" w:hAnsi="Times New Roman"/>
          <w:b/>
          <w:color w:val="000000" w:themeColor="text1"/>
          <w:sz w:val="24"/>
          <w:szCs w:val="24"/>
        </w:rPr>
        <w:t>DPI.</w:t>
      </w:r>
      <w:r w:rsidR="007548FC" w:rsidRPr="00931F9C">
        <w:rPr>
          <w:rFonts w:ascii="Times New Roman" w:hAnsi="Times New Roman"/>
          <w:b/>
          <w:color w:val="000000" w:themeColor="text1"/>
          <w:sz w:val="24"/>
          <w:szCs w:val="24"/>
        </w:rPr>
        <w:t>272.</w:t>
      </w:r>
      <w:r w:rsidR="00931F9C" w:rsidRPr="00931F9C">
        <w:rPr>
          <w:rFonts w:ascii="Times New Roman" w:hAnsi="Times New Roman"/>
          <w:b/>
          <w:color w:val="000000" w:themeColor="text1"/>
          <w:sz w:val="24"/>
          <w:szCs w:val="24"/>
        </w:rPr>
        <w:t>07</w:t>
      </w:r>
      <w:r w:rsidR="00485B78" w:rsidRPr="00931F9C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931F9C" w:rsidRPr="00931F9C">
        <w:rPr>
          <w:rFonts w:ascii="Times New Roman" w:hAnsi="Times New Roman"/>
          <w:b/>
          <w:color w:val="000000" w:themeColor="text1"/>
          <w:sz w:val="24"/>
          <w:szCs w:val="24"/>
        </w:rPr>
        <w:t>10</w:t>
      </w:r>
      <w:r w:rsidR="001F6BFC" w:rsidRPr="00931F9C">
        <w:rPr>
          <w:rFonts w:ascii="Times New Roman" w:hAnsi="Times New Roman"/>
          <w:b/>
          <w:color w:val="000000" w:themeColor="text1"/>
          <w:sz w:val="24"/>
          <w:szCs w:val="24"/>
        </w:rPr>
        <w:t>.2016</w:t>
      </w:r>
    </w:p>
    <w:p w:rsidR="00A77186" w:rsidRDefault="00A77186" w:rsidP="00485B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D4A71" w:rsidRDefault="003D4A71" w:rsidP="003D4A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B2A4C">
        <w:rPr>
          <w:rFonts w:ascii="Times New Roman" w:hAnsi="Times New Roman"/>
          <w:b/>
          <w:color w:val="000000"/>
          <w:sz w:val="24"/>
          <w:szCs w:val="24"/>
        </w:rPr>
        <w:t xml:space="preserve">Dostawa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materiałów i odczynników do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Biobanku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Świętokrzyskiego</w:t>
      </w:r>
    </w:p>
    <w:p w:rsidR="00B262BA" w:rsidRDefault="00B262BA" w:rsidP="00EA3CE8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EA3CE8" w:rsidRPr="00A77A47" w:rsidRDefault="009F58D4" w:rsidP="001F6BFC">
      <w:pPr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…………………………., dnia ………………….. 201</w:t>
      </w:r>
      <w:r w:rsidR="001F6BFC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EA3CE8" w:rsidRPr="00A77A47">
        <w:rPr>
          <w:rFonts w:ascii="Times New Roman" w:hAnsi="Times New Roman"/>
          <w:color w:val="000000" w:themeColor="text1"/>
          <w:sz w:val="24"/>
          <w:szCs w:val="24"/>
        </w:rPr>
        <w:t>r.</w:t>
      </w:r>
    </w:p>
    <w:p w:rsidR="00EA3CE8" w:rsidRPr="00A77A47" w:rsidRDefault="00EA3CE8" w:rsidP="001F6BFC">
      <w:pPr>
        <w:spacing w:after="0"/>
        <w:ind w:left="4248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(miejscowość)</w:t>
      </w:r>
    </w:p>
    <w:p w:rsidR="00EA3CE8" w:rsidRPr="00A77A47" w:rsidRDefault="001F6BFC" w:rsidP="00EA3CE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</w:t>
      </w:r>
    </w:p>
    <w:p w:rsidR="00EA3CE8" w:rsidRPr="00A77A47" w:rsidRDefault="00EA3CE8" w:rsidP="00EA3CE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Nazwa i adres Wykonawcy</w:t>
      </w:r>
    </w:p>
    <w:p w:rsidR="00EA3CE8" w:rsidRPr="00A77A47" w:rsidRDefault="00EA3CE8" w:rsidP="00EA3CE8">
      <w:pPr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A77A47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WYKAZ WYKONANYCH DOSTAW</w:t>
      </w:r>
    </w:p>
    <w:p w:rsidR="00EA3CE8" w:rsidRDefault="00EA3CE8" w:rsidP="006D344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Oświadczamy, że wykonałem (wykonaliśmy</w:t>
      </w:r>
      <w:r w:rsidR="001F6BFC">
        <w:rPr>
          <w:rFonts w:ascii="Times New Roman" w:hAnsi="Times New Roman"/>
          <w:color w:val="000000" w:themeColor="text1"/>
          <w:sz w:val="24"/>
          <w:szCs w:val="24"/>
        </w:rPr>
        <w:t>) następujące dostawy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6D3449" w:rsidRDefault="006D3449" w:rsidP="006D344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6D3449" w:rsidRPr="006D3449" w:rsidRDefault="006D3449" w:rsidP="006D3449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>Nr Zadania*……….....</w:t>
      </w:r>
    </w:p>
    <w:p w:rsidR="006D3449" w:rsidRPr="00A77A47" w:rsidRDefault="006D3449" w:rsidP="006D344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77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9"/>
        <w:gridCol w:w="1984"/>
        <w:gridCol w:w="1160"/>
        <w:gridCol w:w="1250"/>
        <w:gridCol w:w="1648"/>
        <w:gridCol w:w="1892"/>
      </w:tblGrid>
      <w:tr w:rsidR="00EA3CE8" w:rsidRPr="00A77A47" w:rsidTr="001F6BFC">
        <w:trPr>
          <w:trHeight w:val="43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dostaw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Przedmiot dostawy </w:t>
            </w:r>
            <w:r w:rsidR="001F6BF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wraz z jej krótkim opisem oraz 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wartością zamówienia</w:t>
            </w:r>
            <w:r w:rsidR="00A7718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Data wykonania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Odbiorca (nazwa, adres, nr tel. do kontaktu)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Wykonawcy*</w:t>
            </w:r>
            <w:r w:rsidR="00A7718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EA3CE8" w:rsidRPr="00A77A47" w:rsidTr="001F6BFC">
        <w:trPr>
          <w:trHeight w:val="25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6D34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Początek (data)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Zakończenie (data)</w:t>
            </w:r>
          </w:p>
        </w:tc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A3CE8" w:rsidRPr="00A77A47" w:rsidTr="001F6B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A3CE8" w:rsidRPr="00A77A47" w:rsidTr="001F6B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A3CE8" w:rsidRPr="00A77A47" w:rsidTr="001F6B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EA3CE8" w:rsidRDefault="00EA3CE8" w:rsidP="00EA3CE8">
      <w:pPr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</w:p>
    <w:p w:rsidR="006D3449" w:rsidRPr="006D3449" w:rsidRDefault="006D3449" w:rsidP="00EA3CE8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3449">
        <w:rPr>
          <w:rFonts w:ascii="Times New Roman" w:eastAsia="Calibri" w:hAnsi="Times New Roman"/>
          <w:b/>
          <w:color w:val="000000" w:themeColor="text1"/>
          <w:sz w:val="24"/>
          <w:szCs w:val="24"/>
          <w:lang w:eastAsia="en-US"/>
        </w:rPr>
        <w:t>Nr Zadania*</w:t>
      </w: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>……….....</w:t>
      </w:r>
    </w:p>
    <w:tbl>
      <w:tblPr>
        <w:tblW w:w="1077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9"/>
        <w:gridCol w:w="1984"/>
        <w:gridCol w:w="1160"/>
        <w:gridCol w:w="1250"/>
        <w:gridCol w:w="1648"/>
        <w:gridCol w:w="1892"/>
      </w:tblGrid>
      <w:tr w:rsidR="006D3449" w:rsidRPr="00A77A47" w:rsidTr="00FD0380">
        <w:trPr>
          <w:trHeight w:val="43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dostaw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Przedmiot dostawy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wraz z jej krótkim opisem oraz 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wartością zamówienia*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Data wykonania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Odbiorca (nazwa, adres, nr tel. do kontaktu)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Wykonawcy*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6D3449" w:rsidRPr="00A77A47" w:rsidTr="00FD0380">
        <w:trPr>
          <w:trHeight w:val="25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Początek (data)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Zakończenie (data)</w:t>
            </w:r>
          </w:p>
        </w:tc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6D3449" w:rsidRPr="00A77A47" w:rsidTr="00FD038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6D3449" w:rsidRPr="00A77A47" w:rsidTr="00FD038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6D3449" w:rsidRPr="00A77A47" w:rsidTr="00FD038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6D3449" w:rsidRPr="00A77A47" w:rsidRDefault="006D3449" w:rsidP="00EA3CE8">
      <w:pPr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</w:p>
    <w:p w:rsidR="00EA3CE8" w:rsidRDefault="00EA3CE8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Uwaga – Wykonawca jest zobowiązany dostarczyć dowody potwierdzające należyte wykonanie wskazanych w tabeli powyżej dostaw.</w:t>
      </w:r>
    </w:p>
    <w:p w:rsidR="006D3449" w:rsidRPr="006D3449" w:rsidRDefault="006D3449" w:rsidP="001F6BFC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* W przypadku, gdy Wykonawca składa ofertę na więcej niż jedno zadanie, wówczas powinien wypełnić ww. wzór tabeli dla każdego z oferowanych zadań, w związku z czym w niniejszym załączniku Wykonawca powinien wskazać tyle tabel, ilu zadań dotyczy jego oferta,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w sposób zgodny</w:t>
      </w: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z przedstawionym przykładem.</w:t>
      </w:r>
      <w:r w:rsidR="002E19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EA3CE8" w:rsidRPr="00A77A47" w:rsidRDefault="00EA3CE8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*</w:t>
      </w:r>
      <w:r w:rsidR="006D3449">
        <w:rPr>
          <w:rFonts w:ascii="Times New Roman" w:hAnsi="Times New Roman"/>
          <w:color w:val="000000" w:themeColor="text1"/>
          <w:sz w:val="24"/>
          <w:szCs w:val="24"/>
        </w:rPr>
        <w:t>*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Przedmiot i opis wykonanych dostaw powinien być tak przedstawiony, by umożliwić Zamawiającemu ocenę spełnienia warunków. </w:t>
      </w:r>
    </w:p>
    <w:p w:rsidR="00EA3CE8" w:rsidRDefault="00EA3CE8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**</w:t>
      </w:r>
      <w:r w:rsidR="006D3449">
        <w:rPr>
          <w:rFonts w:ascii="Times New Roman" w:hAnsi="Times New Roman"/>
          <w:color w:val="000000" w:themeColor="text1"/>
          <w:sz w:val="24"/>
          <w:szCs w:val="24"/>
        </w:rPr>
        <w:t>*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Wypełniają Wykonawcy wspólnie ubiegający się o udzielenie niniejszego zamówienia oraz w przypadku użyczeń na podstawie art. 26 ust.</w:t>
      </w:r>
      <w:r w:rsidR="006D3449">
        <w:rPr>
          <w:rFonts w:ascii="Times New Roman" w:hAnsi="Times New Roman"/>
          <w:color w:val="000000" w:themeColor="text1"/>
          <w:sz w:val="24"/>
          <w:szCs w:val="24"/>
        </w:rPr>
        <w:t xml:space="preserve"> 2b Prawa zamówień publicznych.</w:t>
      </w:r>
    </w:p>
    <w:p w:rsidR="006D3449" w:rsidRPr="00A77A47" w:rsidRDefault="006D3449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A3CE8" w:rsidRPr="00A77A47" w:rsidRDefault="00EA3CE8" w:rsidP="00EA3CE8">
      <w:pPr>
        <w:ind w:left="424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</w:t>
      </w:r>
    </w:p>
    <w:p w:rsidR="00EA3CE8" w:rsidRPr="00A77A47" w:rsidRDefault="00EA3CE8" w:rsidP="00A77186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(pieczątka i podpis osoby uprawnionej)</w:t>
      </w:r>
    </w:p>
    <w:sectPr w:rsidR="00EA3CE8" w:rsidRPr="00A77A47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E97" w:rsidRDefault="00763E97">
      <w:pPr>
        <w:spacing w:after="0" w:line="240" w:lineRule="auto"/>
      </w:pPr>
      <w:r>
        <w:separator/>
      </w:r>
    </w:p>
  </w:endnote>
  <w:endnote w:type="continuationSeparator" w:id="0">
    <w:p w:rsidR="00763E97" w:rsidRDefault="00763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E97" w:rsidRDefault="00763E97">
      <w:pPr>
        <w:spacing w:after="0" w:line="240" w:lineRule="auto"/>
      </w:pPr>
      <w:r>
        <w:separator/>
      </w:r>
    </w:p>
  </w:footnote>
  <w:footnote w:type="continuationSeparator" w:id="0">
    <w:p w:rsidR="00763E97" w:rsidRDefault="00763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1526BE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931F9C">
          <w:rPr>
            <w:noProof/>
            <w:color w:val="auto"/>
          </w:rPr>
          <w:t>3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763E97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21D98"/>
    <w:rsid w:val="000232C8"/>
    <w:rsid w:val="00031840"/>
    <w:rsid w:val="00035C0C"/>
    <w:rsid w:val="00041DB5"/>
    <w:rsid w:val="00066ED0"/>
    <w:rsid w:val="00067945"/>
    <w:rsid w:val="0008542F"/>
    <w:rsid w:val="00085970"/>
    <w:rsid w:val="000B1AF3"/>
    <w:rsid w:val="000B3717"/>
    <w:rsid w:val="000B4F62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26BE"/>
    <w:rsid w:val="00155E0D"/>
    <w:rsid w:val="00157F5A"/>
    <w:rsid w:val="00171EFC"/>
    <w:rsid w:val="001752B1"/>
    <w:rsid w:val="0017632A"/>
    <w:rsid w:val="00177408"/>
    <w:rsid w:val="00197AA3"/>
    <w:rsid w:val="001A440C"/>
    <w:rsid w:val="001A4F60"/>
    <w:rsid w:val="001C792B"/>
    <w:rsid w:val="001D0E6C"/>
    <w:rsid w:val="001D3377"/>
    <w:rsid w:val="001E5066"/>
    <w:rsid w:val="001E623B"/>
    <w:rsid w:val="001F6BFC"/>
    <w:rsid w:val="00201D22"/>
    <w:rsid w:val="002058FB"/>
    <w:rsid w:val="00211F6E"/>
    <w:rsid w:val="002410CE"/>
    <w:rsid w:val="00253E10"/>
    <w:rsid w:val="00272BA8"/>
    <w:rsid w:val="002917DD"/>
    <w:rsid w:val="002A0E8B"/>
    <w:rsid w:val="002B4255"/>
    <w:rsid w:val="002B741F"/>
    <w:rsid w:val="002C12E9"/>
    <w:rsid w:val="002E191F"/>
    <w:rsid w:val="002F61B8"/>
    <w:rsid w:val="00324D9C"/>
    <w:rsid w:val="003265F2"/>
    <w:rsid w:val="00336EE4"/>
    <w:rsid w:val="00343AE3"/>
    <w:rsid w:val="00347627"/>
    <w:rsid w:val="00351348"/>
    <w:rsid w:val="00353B5E"/>
    <w:rsid w:val="0036405D"/>
    <w:rsid w:val="003704CB"/>
    <w:rsid w:val="00390481"/>
    <w:rsid w:val="003A0925"/>
    <w:rsid w:val="003B0A1C"/>
    <w:rsid w:val="003B5719"/>
    <w:rsid w:val="003C2620"/>
    <w:rsid w:val="003C4CE6"/>
    <w:rsid w:val="003C60B1"/>
    <w:rsid w:val="003C70C3"/>
    <w:rsid w:val="003D0A8D"/>
    <w:rsid w:val="003D4A71"/>
    <w:rsid w:val="003D6B93"/>
    <w:rsid w:val="003E4634"/>
    <w:rsid w:val="00405606"/>
    <w:rsid w:val="00412F28"/>
    <w:rsid w:val="0041454B"/>
    <w:rsid w:val="004153B3"/>
    <w:rsid w:val="00430F3F"/>
    <w:rsid w:val="00442AA1"/>
    <w:rsid w:val="00454542"/>
    <w:rsid w:val="00461EC6"/>
    <w:rsid w:val="00466FB9"/>
    <w:rsid w:val="00483ECE"/>
    <w:rsid w:val="00485B78"/>
    <w:rsid w:val="00494276"/>
    <w:rsid w:val="004A7137"/>
    <w:rsid w:val="004B2240"/>
    <w:rsid w:val="004C6A99"/>
    <w:rsid w:val="004D11F3"/>
    <w:rsid w:val="004D597E"/>
    <w:rsid w:val="004E40B1"/>
    <w:rsid w:val="004F50AC"/>
    <w:rsid w:val="00501CB4"/>
    <w:rsid w:val="00502AF4"/>
    <w:rsid w:val="005037D3"/>
    <w:rsid w:val="00527893"/>
    <w:rsid w:val="0054623D"/>
    <w:rsid w:val="00546315"/>
    <w:rsid w:val="005628EA"/>
    <w:rsid w:val="00585833"/>
    <w:rsid w:val="005A60B7"/>
    <w:rsid w:val="005C6CF5"/>
    <w:rsid w:val="006006FC"/>
    <w:rsid w:val="00601857"/>
    <w:rsid w:val="0060366A"/>
    <w:rsid w:val="006043C6"/>
    <w:rsid w:val="00607C9F"/>
    <w:rsid w:val="006127FB"/>
    <w:rsid w:val="00631A51"/>
    <w:rsid w:val="006328A3"/>
    <w:rsid w:val="00640A4A"/>
    <w:rsid w:val="0064265B"/>
    <w:rsid w:val="00654A00"/>
    <w:rsid w:val="006568E5"/>
    <w:rsid w:val="0066202E"/>
    <w:rsid w:val="00664E0B"/>
    <w:rsid w:val="00675E32"/>
    <w:rsid w:val="00686D7A"/>
    <w:rsid w:val="00690E00"/>
    <w:rsid w:val="006A3CFF"/>
    <w:rsid w:val="006A5F24"/>
    <w:rsid w:val="006A770F"/>
    <w:rsid w:val="006B6AEB"/>
    <w:rsid w:val="006B7817"/>
    <w:rsid w:val="006C5933"/>
    <w:rsid w:val="006C7A73"/>
    <w:rsid w:val="006D3449"/>
    <w:rsid w:val="006E338F"/>
    <w:rsid w:val="006F3E96"/>
    <w:rsid w:val="00712105"/>
    <w:rsid w:val="00736F83"/>
    <w:rsid w:val="00744083"/>
    <w:rsid w:val="00747C9A"/>
    <w:rsid w:val="007548FC"/>
    <w:rsid w:val="00762978"/>
    <w:rsid w:val="00763E97"/>
    <w:rsid w:val="00776A45"/>
    <w:rsid w:val="00787546"/>
    <w:rsid w:val="007A2C63"/>
    <w:rsid w:val="007C7A41"/>
    <w:rsid w:val="007D205D"/>
    <w:rsid w:val="007D6794"/>
    <w:rsid w:val="007E6C01"/>
    <w:rsid w:val="00800649"/>
    <w:rsid w:val="00815208"/>
    <w:rsid w:val="00836E4D"/>
    <w:rsid w:val="00837081"/>
    <w:rsid w:val="00837AA0"/>
    <w:rsid w:val="00840CA3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E0193"/>
    <w:rsid w:val="008F4CD0"/>
    <w:rsid w:val="00904484"/>
    <w:rsid w:val="00907DF9"/>
    <w:rsid w:val="00911ABA"/>
    <w:rsid w:val="00923B1C"/>
    <w:rsid w:val="00931F9C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7534"/>
    <w:rsid w:val="009E789E"/>
    <w:rsid w:val="009F58D4"/>
    <w:rsid w:val="00A01A04"/>
    <w:rsid w:val="00A032BD"/>
    <w:rsid w:val="00A044B3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3526"/>
    <w:rsid w:val="00A76D74"/>
    <w:rsid w:val="00A77186"/>
    <w:rsid w:val="00A8425A"/>
    <w:rsid w:val="00A90CF8"/>
    <w:rsid w:val="00AB469E"/>
    <w:rsid w:val="00AB4B74"/>
    <w:rsid w:val="00AC112E"/>
    <w:rsid w:val="00AC3996"/>
    <w:rsid w:val="00AE1AB4"/>
    <w:rsid w:val="00AE5AAC"/>
    <w:rsid w:val="00AF0F8D"/>
    <w:rsid w:val="00B027DB"/>
    <w:rsid w:val="00B11004"/>
    <w:rsid w:val="00B14407"/>
    <w:rsid w:val="00B21509"/>
    <w:rsid w:val="00B24B59"/>
    <w:rsid w:val="00B262BA"/>
    <w:rsid w:val="00B30980"/>
    <w:rsid w:val="00B32278"/>
    <w:rsid w:val="00B347CC"/>
    <w:rsid w:val="00B42113"/>
    <w:rsid w:val="00B42E50"/>
    <w:rsid w:val="00B44792"/>
    <w:rsid w:val="00B530EC"/>
    <w:rsid w:val="00B56046"/>
    <w:rsid w:val="00BC1655"/>
    <w:rsid w:val="00BF2F3F"/>
    <w:rsid w:val="00BF32FE"/>
    <w:rsid w:val="00C136C5"/>
    <w:rsid w:val="00C2388A"/>
    <w:rsid w:val="00C367E4"/>
    <w:rsid w:val="00C4072F"/>
    <w:rsid w:val="00C4471A"/>
    <w:rsid w:val="00C70D23"/>
    <w:rsid w:val="00C74BF6"/>
    <w:rsid w:val="00C74F1A"/>
    <w:rsid w:val="00C87D05"/>
    <w:rsid w:val="00C92DDF"/>
    <w:rsid w:val="00C95A6E"/>
    <w:rsid w:val="00CB0444"/>
    <w:rsid w:val="00CC616A"/>
    <w:rsid w:val="00CD14F1"/>
    <w:rsid w:val="00CE07C9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0F3D"/>
    <w:rsid w:val="00DC38BB"/>
    <w:rsid w:val="00DD0A58"/>
    <w:rsid w:val="00DD7097"/>
    <w:rsid w:val="00E02E89"/>
    <w:rsid w:val="00E07CD6"/>
    <w:rsid w:val="00E143E1"/>
    <w:rsid w:val="00E30E49"/>
    <w:rsid w:val="00E3305A"/>
    <w:rsid w:val="00E44BB4"/>
    <w:rsid w:val="00E46F37"/>
    <w:rsid w:val="00E55D96"/>
    <w:rsid w:val="00E64B02"/>
    <w:rsid w:val="00E7726C"/>
    <w:rsid w:val="00E8566F"/>
    <w:rsid w:val="00EA3CE8"/>
    <w:rsid w:val="00EA45EC"/>
    <w:rsid w:val="00EC2705"/>
    <w:rsid w:val="00EC33F7"/>
    <w:rsid w:val="00EC5657"/>
    <w:rsid w:val="00ED73B5"/>
    <w:rsid w:val="00EE4704"/>
    <w:rsid w:val="00EE504C"/>
    <w:rsid w:val="00EE508B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B7531"/>
    <w:rsid w:val="00FB7687"/>
    <w:rsid w:val="00FC7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887A243C-4729-404A-B167-0907C0A5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</TotalTime>
  <Pages>3</Pages>
  <Words>250</Words>
  <Characters>1506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Paulina Zagórska-Szlufik</cp:lastModifiedBy>
  <cp:revision>3</cp:revision>
  <cp:lastPrinted>2014-03-06T07:30:00Z</cp:lastPrinted>
  <dcterms:created xsi:type="dcterms:W3CDTF">2016-07-21T08:04:00Z</dcterms:created>
  <dcterms:modified xsi:type="dcterms:W3CDTF">2016-07-26T07:00:00Z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