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0CE" w:rsidRPr="00B44792" w:rsidRDefault="00DB1E2B" w:rsidP="002410C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2410CE" w:rsidRPr="00B44792" w:rsidRDefault="002410CE" w:rsidP="002410CE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2410CE" w:rsidRPr="00B44792" w:rsidRDefault="002410CE" w:rsidP="002410CE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2410C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333.8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<v:textbox>
              <w:txbxContent>
                <w:p w:rsidR="002410CE" w:rsidRPr="00EA28F8" w:rsidRDefault="002410CE" w:rsidP="002410CE"/>
              </w:txbxContent>
            </v:textbox>
            <w10:wrap anchorx="margin"/>
          </v:shape>
        </w:pict>
      </w:r>
    </w:p>
    <w:p w:rsidR="002410CE" w:rsidRPr="00B44792" w:rsidRDefault="002410CE" w:rsidP="002410C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Załącznik nr 2 do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SIWZ</w:t>
      </w:r>
      <w:bookmarkStart w:id="0" w:name="_GoBack"/>
      <w:bookmarkEnd w:id="0"/>
      <w:proofErr w:type="spellEnd"/>
    </w:p>
    <w:p w:rsidR="002410CE" w:rsidRDefault="002410CE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</w:t>
      </w:r>
      <w:r w:rsidR="003376C7">
        <w:rPr>
          <w:rFonts w:ascii="Times New Roman" w:hAnsi="Times New Roman"/>
          <w:color w:val="000000"/>
          <w:sz w:val="24"/>
          <w:szCs w:val="24"/>
        </w:rPr>
        <w:t xml:space="preserve">amówienia publicznego </w:t>
      </w:r>
      <w:r w:rsidR="003376C7" w:rsidRPr="005F2F8E">
        <w:rPr>
          <w:rFonts w:ascii="Times New Roman" w:hAnsi="Times New Roman"/>
          <w:b/>
          <w:color w:val="000000"/>
          <w:sz w:val="24"/>
          <w:szCs w:val="24"/>
        </w:rPr>
        <w:t>DPI.</w:t>
      </w:r>
      <w:r w:rsidR="00854A47" w:rsidRPr="005F2F8E">
        <w:rPr>
          <w:rFonts w:ascii="Times New Roman" w:hAnsi="Times New Roman"/>
          <w:b/>
          <w:color w:val="000000"/>
          <w:sz w:val="24"/>
          <w:szCs w:val="24"/>
        </w:rPr>
        <w:t>272.</w:t>
      </w:r>
      <w:r w:rsidR="005F2F8E" w:rsidRPr="005F2F8E">
        <w:rPr>
          <w:rFonts w:ascii="Times New Roman" w:hAnsi="Times New Roman"/>
          <w:b/>
          <w:color w:val="000000"/>
          <w:sz w:val="24"/>
          <w:szCs w:val="24"/>
        </w:rPr>
        <w:t>07.10.2016</w:t>
      </w:r>
    </w:p>
    <w:p w:rsidR="002410CE" w:rsidRDefault="00CB2A4C" w:rsidP="000D5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B2A4C">
        <w:rPr>
          <w:rFonts w:ascii="Times New Roman" w:hAnsi="Times New Roman"/>
          <w:b/>
          <w:color w:val="000000"/>
          <w:sz w:val="24"/>
          <w:szCs w:val="24"/>
        </w:rPr>
        <w:t xml:space="preserve">Dostawa </w:t>
      </w:r>
      <w:r w:rsidR="000D5F4E">
        <w:rPr>
          <w:rFonts w:ascii="Times New Roman" w:hAnsi="Times New Roman"/>
          <w:b/>
          <w:color w:val="000000"/>
          <w:sz w:val="24"/>
          <w:szCs w:val="24"/>
        </w:rPr>
        <w:t xml:space="preserve">materiałów i odczynników do </w:t>
      </w:r>
      <w:proofErr w:type="spellStart"/>
      <w:r w:rsidR="000D5F4E">
        <w:rPr>
          <w:rFonts w:ascii="Times New Roman" w:hAnsi="Times New Roman"/>
          <w:b/>
          <w:color w:val="000000"/>
          <w:sz w:val="24"/>
          <w:szCs w:val="24"/>
        </w:rPr>
        <w:t>Biobanku</w:t>
      </w:r>
      <w:proofErr w:type="spellEnd"/>
      <w:r w:rsidR="000D5F4E">
        <w:rPr>
          <w:rFonts w:ascii="Times New Roman" w:hAnsi="Times New Roman"/>
          <w:b/>
          <w:color w:val="000000"/>
          <w:sz w:val="24"/>
          <w:szCs w:val="24"/>
        </w:rPr>
        <w:t xml:space="preserve"> Świętokrzyskiego</w:t>
      </w:r>
    </w:p>
    <w:p w:rsidR="00CB2A4C" w:rsidRDefault="00CB2A4C" w:rsidP="002410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OŚWIADCZENIE O SPEŁNIENIU WARUNKÓW UDZIAŁU W POSTĘPOWANIU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Oświadczamy, że spełniamy warunki udziału w postępowaniu określone szczegółowo w specyfikacji istotnych warunków zamawiającego, dotyczące w szczególności: 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posiadania uprawnień do wykonywania określonej działalności lub czynności, jeżeli przepisy prawa nakładają obowiązek ich posiadania, </w:t>
      </w:r>
    </w:p>
    <w:p w:rsidR="002410CE" w:rsidRDefault="002410CE" w:rsidP="002410C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posiadania wiedzy i doświadczenia </w:t>
      </w:r>
    </w:p>
    <w:p w:rsidR="002410CE" w:rsidRDefault="002410CE" w:rsidP="002410C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</w:t>
      </w:r>
      <w:r>
        <w:rPr>
          <w:rFonts w:ascii="Times New Roman" w:hAnsi="Times New Roman"/>
          <w:color w:val="000000"/>
          <w:sz w:val="24"/>
          <w:szCs w:val="24"/>
        </w:rPr>
        <w:tab/>
        <w:t>dysponowania odpowiednim potencjałem technicznym oraz osobami zdolnymi do wykonania zamówienia,</w:t>
      </w:r>
    </w:p>
    <w:p w:rsidR="000D5F4E" w:rsidRDefault="000D5F4E" w:rsidP="002410C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4)   sytuacji ekonomicznej i finansowej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6018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potwierdzenie spełnienia wyżej wymienionych warunków do oferty załączam wszelkie dokumenty i oświadczenia wskazane przez zamawiającego w specyfikacji istotnych warunków zamówienia.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2410CE" w:rsidRPr="00FB1A8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2410CE" w:rsidRPr="00B44792" w:rsidRDefault="002410CE" w:rsidP="002410CE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  <w:r w:rsidRPr="00B44792">
        <w:rPr>
          <w:rFonts w:ascii="Myriad Pro" w:hAnsi="Myriad Pro"/>
          <w:color w:val="auto"/>
          <w:sz w:val="40"/>
          <w:szCs w:val="40"/>
        </w:rPr>
        <w:tab/>
      </w:r>
    </w:p>
    <w:p w:rsidR="009C2FBC" w:rsidRPr="002410CE" w:rsidRDefault="009C2FBC" w:rsidP="002410CE">
      <w:pPr>
        <w:rPr>
          <w:szCs w:val="24"/>
        </w:rPr>
      </w:pPr>
    </w:p>
    <w:sectPr w:rsidR="009C2FBC" w:rsidRPr="002410CE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E99" w:rsidRDefault="002F6E99">
      <w:pPr>
        <w:spacing w:after="0" w:line="240" w:lineRule="auto"/>
      </w:pPr>
      <w:r>
        <w:separator/>
      </w:r>
    </w:p>
  </w:endnote>
  <w:endnote w:type="continuationSeparator" w:id="0">
    <w:p w:rsidR="002F6E99" w:rsidRDefault="002F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E99" w:rsidRDefault="002F6E99">
      <w:pPr>
        <w:spacing w:after="0" w:line="240" w:lineRule="auto"/>
      </w:pPr>
      <w:r>
        <w:separator/>
      </w:r>
    </w:p>
  </w:footnote>
  <w:footnote w:type="continuationSeparator" w:id="0">
    <w:p w:rsidR="002F6E99" w:rsidRDefault="002F6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DB1E2B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601856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DB1E2B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5C0C"/>
    <w:rsid w:val="00041DB5"/>
    <w:rsid w:val="000553FC"/>
    <w:rsid w:val="00066ED0"/>
    <w:rsid w:val="0008542F"/>
    <w:rsid w:val="00085970"/>
    <w:rsid w:val="000B1AF3"/>
    <w:rsid w:val="000B3717"/>
    <w:rsid w:val="000C2EE9"/>
    <w:rsid w:val="000D5123"/>
    <w:rsid w:val="000D5F4E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B4249"/>
    <w:rsid w:val="001B686D"/>
    <w:rsid w:val="001C792B"/>
    <w:rsid w:val="001D0E6C"/>
    <w:rsid w:val="001E5066"/>
    <w:rsid w:val="001E623B"/>
    <w:rsid w:val="00201D22"/>
    <w:rsid w:val="002058FB"/>
    <w:rsid w:val="00207C2B"/>
    <w:rsid w:val="00211F6E"/>
    <w:rsid w:val="002410CE"/>
    <w:rsid w:val="00253E10"/>
    <w:rsid w:val="00260C1F"/>
    <w:rsid w:val="00272BA8"/>
    <w:rsid w:val="002917DD"/>
    <w:rsid w:val="002B4255"/>
    <w:rsid w:val="002B741F"/>
    <w:rsid w:val="002F61B8"/>
    <w:rsid w:val="002F6E99"/>
    <w:rsid w:val="00324D9C"/>
    <w:rsid w:val="003265F2"/>
    <w:rsid w:val="00336EE4"/>
    <w:rsid w:val="003376C7"/>
    <w:rsid w:val="00343AE3"/>
    <w:rsid w:val="00347627"/>
    <w:rsid w:val="00351348"/>
    <w:rsid w:val="003633DC"/>
    <w:rsid w:val="00366672"/>
    <w:rsid w:val="003704CB"/>
    <w:rsid w:val="00386E67"/>
    <w:rsid w:val="0039048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82FE1"/>
    <w:rsid w:val="00483ECE"/>
    <w:rsid w:val="004A7137"/>
    <w:rsid w:val="004B3398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628EA"/>
    <w:rsid w:val="00585833"/>
    <w:rsid w:val="005C6CF5"/>
    <w:rsid w:val="005F2F8E"/>
    <w:rsid w:val="006006FC"/>
    <w:rsid w:val="00601856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E96"/>
    <w:rsid w:val="00700764"/>
    <w:rsid w:val="00712105"/>
    <w:rsid w:val="00736F83"/>
    <w:rsid w:val="00747C9A"/>
    <w:rsid w:val="00757251"/>
    <w:rsid w:val="00762978"/>
    <w:rsid w:val="00776A45"/>
    <w:rsid w:val="007860B0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AA0"/>
    <w:rsid w:val="00840CA3"/>
    <w:rsid w:val="00854A47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7DF9"/>
    <w:rsid w:val="00911ABA"/>
    <w:rsid w:val="00923B1C"/>
    <w:rsid w:val="00936445"/>
    <w:rsid w:val="0093779D"/>
    <w:rsid w:val="0094015B"/>
    <w:rsid w:val="009466BC"/>
    <w:rsid w:val="00946D94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A7CFC"/>
    <w:rsid w:val="00CB0444"/>
    <w:rsid w:val="00CB2A4C"/>
    <w:rsid w:val="00CC616A"/>
    <w:rsid w:val="00CD14F1"/>
    <w:rsid w:val="00D05D09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1E2B"/>
    <w:rsid w:val="00DB5C15"/>
    <w:rsid w:val="00DC38BB"/>
    <w:rsid w:val="00DD0A58"/>
    <w:rsid w:val="00DD7097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45EC"/>
    <w:rsid w:val="00EC2705"/>
    <w:rsid w:val="00EC33F7"/>
    <w:rsid w:val="00EC5657"/>
    <w:rsid w:val="00ED73B5"/>
    <w:rsid w:val="00EE4704"/>
    <w:rsid w:val="00EE504C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2</TotalTime>
  <Pages>1</Pages>
  <Words>190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5</cp:revision>
  <cp:lastPrinted>2014-08-28T08:47:00Z</cp:lastPrinted>
  <dcterms:created xsi:type="dcterms:W3CDTF">2015-01-26T09:28:00Z</dcterms:created>
  <dcterms:modified xsi:type="dcterms:W3CDTF">2016-07-26T09:51:00Z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