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ACD" w:rsidRPr="007A0A9A" w:rsidRDefault="00F30CCB" w:rsidP="00556ACD">
      <w:pPr>
        <w:spacing w:after="360"/>
        <w:rPr>
          <w:rFonts w:ascii="Myriad Pro" w:hAnsi="Myriad Pro"/>
          <w:b/>
          <w:noProof/>
          <w:color w:val="auto"/>
          <w:sz w:val="24"/>
          <w:szCs w:val="24"/>
          <w:lang w:eastAsia="pl-PL"/>
        </w:rPr>
      </w:pPr>
      <w:r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556ACD" w:rsidRPr="00B44792" w:rsidRDefault="00556ACD" w:rsidP="00556ACD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556ACD" w:rsidRPr="00B44792" w:rsidRDefault="00556ACD" w:rsidP="00556ACD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556ACD"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  <w:r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</w:p>
    <w:p w:rsidR="00556ACD" w:rsidRPr="007A0A9A" w:rsidRDefault="00FC61E9" w:rsidP="00556AC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91"/>
          <w:tab w:val="left" w:pos="4956"/>
          <w:tab w:val="left" w:pos="5664"/>
          <w:tab w:val="left" w:pos="6372"/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Załącznik nr 7</w:t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6ACD" w:rsidRPr="007A0A9A">
        <w:rPr>
          <w:rFonts w:ascii="Times New Roman" w:hAnsi="Times New Roman"/>
          <w:color w:val="000000"/>
          <w:sz w:val="24"/>
          <w:szCs w:val="24"/>
        </w:rPr>
        <w:t xml:space="preserve">do </w:t>
      </w:r>
      <w:proofErr w:type="spellStart"/>
      <w:r w:rsidR="00556ACD" w:rsidRPr="007A0A9A">
        <w:rPr>
          <w:rFonts w:ascii="Times New Roman" w:hAnsi="Times New Roman"/>
          <w:color w:val="000000"/>
          <w:sz w:val="24"/>
          <w:szCs w:val="24"/>
        </w:rPr>
        <w:t>SIWZ</w:t>
      </w:r>
      <w:proofErr w:type="spellEnd"/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ab/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ab/>
      </w:r>
    </w:p>
    <w:p w:rsidR="008B1FF5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dot.: postępowania o udzielenie zamówienia publ</w:t>
      </w:r>
      <w:r w:rsidR="008B1FF5">
        <w:rPr>
          <w:rFonts w:ascii="Times New Roman" w:hAnsi="Times New Roman"/>
          <w:color w:val="000000"/>
          <w:sz w:val="24"/>
          <w:szCs w:val="24"/>
        </w:rPr>
        <w:t>icznego</w:t>
      </w:r>
    </w:p>
    <w:p w:rsidR="00556ACD" w:rsidRDefault="002E779C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Numer sprawy</w:t>
      </w:r>
      <w:r w:rsidR="00B867F4"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53104">
        <w:rPr>
          <w:rFonts w:ascii="Times New Roman" w:hAnsi="Times New Roman"/>
          <w:b/>
          <w:color w:val="000000"/>
          <w:sz w:val="24"/>
          <w:szCs w:val="24"/>
        </w:rPr>
        <w:t>DPI.272.</w:t>
      </w:r>
      <w:r w:rsidR="00505F9D">
        <w:rPr>
          <w:rFonts w:ascii="Times New Roman" w:hAnsi="Times New Roman"/>
          <w:b/>
          <w:color w:val="000000"/>
          <w:sz w:val="24"/>
          <w:szCs w:val="24"/>
        </w:rPr>
        <w:t>04.</w:t>
      </w:r>
      <w:r w:rsidR="00FE3BE5">
        <w:rPr>
          <w:rFonts w:ascii="Times New Roman" w:hAnsi="Times New Roman"/>
          <w:b/>
          <w:color w:val="000000"/>
          <w:sz w:val="24"/>
          <w:szCs w:val="24"/>
        </w:rPr>
        <w:t>18</w:t>
      </w:r>
      <w:r w:rsidR="00446123" w:rsidRPr="009B6EA3">
        <w:rPr>
          <w:rFonts w:ascii="Times New Roman" w:hAnsi="Times New Roman"/>
          <w:b/>
          <w:color w:val="000000"/>
          <w:sz w:val="24"/>
          <w:szCs w:val="24"/>
        </w:rPr>
        <w:t>.201</w:t>
      </w:r>
      <w:r w:rsidR="008B1FF5">
        <w:rPr>
          <w:rFonts w:ascii="Times New Roman" w:hAnsi="Times New Roman"/>
          <w:b/>
          <w:color w:val="000000"/>
          <w:sz w:val="24"/>
          <w:szCs w:val="24"/>
        </w:rPr>
        <w:t>6</w:t>
      </w:r>
    </w:p>
    <w:p w:rsidR="00FE3BE5" w:rsidRPr="007A0A9A" w:rsidRDefault="00FE3BE5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05F9D" w:rsidRDefault="00A07A0D" w:rsidP="00FE3B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07A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Dostawa materiałów i odczynników do Publicznego Banku Komórek Macierzystych</w:t>
      </w:r>
      <w:bookmarkStart w:id="0" w:name="_GoBack"/>
      <w:bookmarkEnd w:id="0"/>
      <w:r w:rsidR="00505F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C61E9" w:rsidRPr="007A0A9A" w:rsidRDefault="00FC61E9" w:rsidP="00FC61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OŚWIADCZENIE DOTYCZĄCE </w:t>
      </w:r>
      <w:r w:rsidR="00BD0583">
        <w:rPr>
          <w:rFonts w:ascii="Times New Roman" w:hAnsi="Times New Roman"/>
          <w:b/>
          <w:bCs/>
          <w:color w:val="000000"/>
          <w:sz w:val="24"/>
          <w:szCs w:val="24"/>
        </w:rPr>
        <w:t>DOPUSZCZENIA DO OBROTU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</w:pPr>
      <w:r w:rsidRPr="00BD058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 niżej podpisany (imię nazwisko):</w:t>
      </w: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  <w:r w:rsidRPr="00BD0583"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  <w:t xml:space="preserve"> </w:t>
      </w: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u w:val="single"/>
          <w:lang w:eastAsia="pl-PL"/>
        </w:rPr>
      </w:pPr>
      <w:r w:rsidRPr="00BD058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Jako upoważniony do reprezentowania Wykonawcy / firmy (nazwa firmy):</w:t>
      </w:r>
    </w:p>
    <w:p w:rsidR="00BD0583" w:rsidRPr="00BD058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</w:p>
    <w:p w:rsidR="00BD0583" w:rsidRPr="00BD058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Oświadczam, że ………………………………………………………………………………………. wymienione w naszej ofercie zostały dopuszczone do obrotu i stosowania przy udzielaniu świadczeń zdrowotnych zgodnie z przepisami ustawy z dnia 20 maja 2010 r. o wyrobach medycznych (Dz. U. 201</w:t>
      </w:r>
      <w:r w:rsidR="008B1FF5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5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 xml:space="preserve"> r. poz. </w:t>
      </w:r>
      <w:r w:rsidR="008B1FF5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876).</w:t>
      </w:r>
    </w:p>
    <w:p w:rsidR="00BD0583" w:rsidRPr="00BD0583" w:rsidRDefault="00BD0583" w:rsidP="00BD0583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</w:p>
    <w:p w:rsidR="00BD0583" w:rsidRPr="00BD0583" w:rsidRDefault="00BD0583" w:rsidP="00BD0583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Jednocześnie zobowiązuję się do przedstawienia, na każde żądanie Zamawiającego, odpowiedniego dokumentu, potwierdzającego dopuszczenie przedmiotu zamówienia do obrotu.</w:t>
      </w: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..........................................., dnia ...................................</w:t>
      </w:r>
      <w:r w:rsidR="008B1FF5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</w:t>
      </w: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 xml:space="preserve">    (miejscowość)</w:t>
      </w: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 xml:space="preserve">                                                                                                         </w:t>
      </w: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ab/>
        <w:t xml:space="preserve">  …………….........…………….                                           </w:t>
      </w:r>
    </w:p>
    <w:p w:rsidR="00BD0583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</w:pPr>
      <w:r w:rsidRPr="00BD0583"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 xml:space="preserve">                                                                          </w:t>
      </w:r>
      <w:r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 xml:space="preserve">                            </w:t>
      </w:r>
      <w:r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ab/>
      </w:r>
      <w:r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ab/>
        <w:t xml:space="preserve">      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pod</w:t>
      </w:r>
      <w:r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pis i pieczątka imienna osoby /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osób 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                       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upoważnionej/</w:t>
      </w:r>
      <w:proofErr w:type="spellStart"/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ych</w:t>
      </w:r>
      <w:proofErr w:type="spellEnd"/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do reprezentowania </w:t>
      </w:r>
    </w:p>
    <w:p w:rsidR="00556ACD" w:rsidRPr="007A0A9A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firmy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</w:p>
    <w:sectPr w:rsidR="00556ACD" w:rsidRPr="007A0A9A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38A" w:rsidRDefault="0001738A">
      <w:pPr>
        <w:spacing w:after="0" w:line="240" w:lineRule="auto"/>
      </w:pPr>
      <w:r>
        <w:separator/>
      </w:r>
    </w:p>
  </w:endnote>
  <w:endnote w:type="continuationSeparator" w:id="0">
    <w:p w:rsidR="0001738A" w:rsidRDefault="00017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38A" w:rsidRDefault="0001738A">
      <w:pPr>
        <w:spacing w:after="0" w:line="240" w:lineRule="auto"/>
      </w:pPr>
      <w:r>
        <w:separator/>
      </w:r>
    </w:p>
  </w:footnote>
  <w:footnote w:type="continuationSeparator" w:id="0">
    <w:p w:rsidR="0001738A" w:rsidRDefault="00017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F30CCB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FE3BE5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F30CCB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1738A"/>
    <w:rsid w:val="00021D98"/>
    <w:rsid w:val="000232C8"/>
    <w:rsid w:val="00031840"/>
    <w:rsid w:val="00035C0C"/>
    <w:rsid w:val="00041DB5"/>
    <w:rsid w:val="00066ED0"/>
    <w:rsid w:val="0007187A"/>
    <w:rsid w:val="0008542F"/>
    <w:rsid w:val="00085970"/>
    <w:rsid w:val="000A6CFD"/>
    <w:rsid w:val="000B1AF3"/>
    <w:rsid w:val="000B3717"/>
    <w:rsid w:val="000B420A"/>
    <w:rsid w:val="000C2EE9"/>
    <w:rsid w:val="000D5123"/>
    <w:rsid w:val="000E14CB"/>
    <w:rsid w:val="000F1D6D"/>
    <w:rsid w:val="001027F0"/>
    <w:rsid w:val="00106C14"/>
    <w:rsid w:val="00131C07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C792B"/>
    <w:rsid w:val="001D0E6C"/>
    <w:rsid w:val="001E5066"/>
    <w:rsid w:val="001E623B"/>
    <w:rsid w:val="00201D22"/>
    <w:rsid w:val="002058FB"/>
    <w:rsid w:val="00211F6E"/>
    <w:rsid w:val="002410CE"/>
    <w:rsid w:val="00253E10"/>
    <w:rsid w:val="00272BA8"/>
    <w:rsid w:val="002917DD"/>
    <w:rsid w:val="002B4255"/>
    <w:rsid w:val="002B741F"/>
    <w:rsid w:val="002D4365"/>
    <w:rsid w:val="002D48FF"/>
    <w:rsid w:val="002E779C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8562C"/>
    <w:rsid w:val="00390481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46123"/>
    <w:rsid w:val="00454542"/>
    <w:rsid w:val="00466FB9"/>
    <w:rsid w:val="00483ECE"/>
    <w:rsid w:val="004A7137"/>
    <w:rsid w:val="004B78E4"/>
    <w:rsid w:val="004C380C"/>
    <w:rsid w:val="004C6A99"/>
    <w:rsid w:val="004D11F3"/>
    <w:rsid w:val="004D597E"/>
    <w:rsid w:val="004E40B1"/>
    <w:rsid w:val="004F50AC"/>
    <w:rsid w:val="00501CB4"/>
    <w:rsid w:val="00502AF4"/>
    <w:rsid w:val="005037D3"/>
    <w:rsid w:val="00505F9D"/>
    <w:rsid w:val="00527893"/>
    <w:rsid w:val="0054623D"/>
    <w:rsid w:val="00546315"/>
    <w:rsid w:val="00556ACD"/>
    <w:rsid w:val="00561708"/>
    <w:rsid w:val="005628E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3104"/>
    <w:rsid w:val="00654A00"/>
    <w:rsid w:val="006568E5"/>
    <w:rsid w:val="0066202E"/>
    <w:rsid w:val="00664E0B"/>
    <w:rsid w:val="00675E32"/>
    <w:rsid w:val="00686D7A"/>
    <w:rsid w:val="00690E00"/>
    <w:rsid w:val="006A33D8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6F83"/>
    <w:rsid w:val="00747C9A"/>
    <w:rsid w:val="00762978"/>
    <w:rsid w:val="00776A45"/>
    <w:rsid w:val="00787546"/>
    <w:rsid w:val="007A0A9A"/>
    <w:rsid w:val="007A2C63"/>
    <w:rsid w:val="007C7A41"/>
    <w:rsid w:val="007D205D"/>
    <w:rsid w:val="007D6794"/>
    <w:rsid w:val="007E6C01"/>
    <w:rsid w:val="00800649"/>
    <w:rsid w:val="00815208"/>
    <w:rsid w:val="00834B6F"/>
    <w:rsid w:val="00836E4D"/>
    <w:rsid w:val="00837081"/>
    <w:rsid w:val="00837AA0"/>
    <w:rsid w:val="00840CA3"/>
    <w:rsid w:val="00866248"/>
    <w:rsid w:val="00872543"/>
    <w:rsid w:val="008839C0"/>
    <w:rsid w:val="008920D8"/>
    <w:rsid w:val="00896001"/>
    <w:rsid w:val="008A16D8"/>
    <w:rsid w:val="008B0855"/>
    <w:rsid w:val="008B1FF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2589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95D3B"/>
    <w:rsid w:val="009A10C7"/>
    <w:rsid w:val="009B5E3F"/>
    <w:rsid w:val="009B6EA3"/>
    <w:rsid w:val="009C2FBC"/>
    <w:rsid w:val="009C34F1"/>
    <w:rsid w:val="009C4101"/>
    <w:rsid w:val="009C70F8"/>
    <w:rsid w:val="009D441A"/>
    <w:rsid w:val="009D7534"/>
    <w:rsid w:val="009E1D9F"/>
    <w:rsid w:val="009E789E"/>
    <w:rsid w:val="00A01A04"/>
    <w:rsid w:val="00A032BD"/>
    <w:rsid w:val="00A07A0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A2EF6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1509"/>
    <w:rsid w:val="00B24B59"/>
    <w:rsid w:val="00B269BC"/>
    <w:rsid w:val="00B30980"/>
    <w:rsid w:val="00B32278"/>
    <w:rsid w:val="00B347CC"/>
    <w:rsid w:val="00B42113"/>
    <w:rsid w:val="00B42E50"/>
    <w:rsid w:val="00B44792"/>
    <w:rsid w:val="00B56046"/>
    <w:rsid w:val="00B867F4"/>
    <w:rsid w:val="00BA77BE"/>
    <w:rsid w:val="00BD0583"/>
    <w:rsid w:val="00BE7E19"/>
    <w:rsid w:val="00BF2F3F"/>
    <w:rsid w:val="00BF32FE"/>
    <w:rsid w:val="00C172A5"/>
    <w:rsid w:val="00C20EAE"/>
    <w:rsid w:val="00C2388A"/>
    <w:rsid w:val="00C367E4"/>
    <w:rsid w:val="00C4072F"/>
    <w:rsid w:val="00C4471A"/>
    <w:rsid w:val="00C704E6"/>
    <w:rsid w:val="00C74BF6"/>
    <w:rsid w:val="00C74F1A"/>
    <w:rsid w:val="00C7733A"/>
    <w:rsid w:val="00C83074"/>
    <w:rsid w:val="00C87D05"/>
    <w:rsid w:val="00C92DDF"/>
    <w:rsid w:val="00C95A6E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0FEA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6F15"/>
    <w:rsid w:val="00DD7097"/>
    <w:rsid w:val="00DE023B"/>
    <w:rsid w:val="00E02E89"/>
    <w:rsid w:val="00E07CD6"/>
    <w:rsid w:val="00E237DD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B17C7"/>
    <w:rsid w:val="00EC2705"/>
    <w:rsid w:val="00EC33F7"/>
    <w:rsid w:val="00EC5657"/>
    <w:rsid w:val="00EC5A0A"/>
    <w:rsid w:val="00ED73B5"/>
    <w:rsid w:val="00EE4704"/>
    <w:rsid w:val="00EE504C"/>
    <w:rsid w:val="00EF354B"/>
    <w:rsid w:val="00EF61F4"/>
    <w:rsid w:val="00F21530"/>
    <w:rsid w:val="00F2315E"/>
    <w:rsid w:val="00F27222"/>
    <w:rsid w:val="00F30CCB"/>
    <w:rsid w:val="00F350B1"/>
    <w:rsid w:val="00F3587B"/>
    <w:rsid w:val="00F35F39"/>
    <w:rsid w:val="00F522DC"/>
    <w:rsid w:val="00F563C4"/>
    <w:rsid w:val="00F60A77"/>
    <w:rsid w:val="00F76098"/>
    <w:rsid w:val="00F9066D"/>
    <w:rsid w:val="00F9078C"/>
    <w:rsid w:val="00FA0E4E"/>
    <w:rsid w:val="00FB7531"/>
    <w:rsid w:val="00FB7687"/>
    <w:rsid w:val="00FC61E9"/>
    <w:rsid w:val="00FC741B"/>
    <w:rsid w:val="00FE3BE5"/>
    <w:rsid w:val="00FE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4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1</TotalTime>
  <Pages>1</Pages>
  <Words>256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user</cp:lastModifiedBy>
  <cp:revision>3</cp:revision>
  <cp:lastPrinted>2015-02-25T13:31:00Z</cp:lastPrinted>
  <dcterms:created xsi:type="dcterms:W3CDTF">2016-04-13T09:23:00Z</dcterms:created>
  <dcterms:modified xsi:type="dcterms:W3CDTF">2016-04-15T07:44:00Z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