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B5E" w:rsidRPr="00B44792" w:rsidRDefault="00433955" w:rsidP="00353B5E">
      <w:pPr>
        <w:spacing w:after="360"/>
        <w:rPr>
          <w:rFonts w:ascii="Myriad Pro" w:hAnsi="Myriad Pro"/>
          <w:b/>
          <w:noProof/>
          <w:color w:val="auto"/>
          <w:sz w:val="40"/>
          <w:szCs w:val="40"/>
          <w:lang w:eastAsia="pl-PL"/>
        </w:rPr>
      </w:pPr>
      <w:r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99.25pt;margin-top:-18.75pt;width:161.7pt;height:89.6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" stroked="f">
            <v:textbox style="mso-fit-shape-to-text:t">
              <w:txbxContent>
                <w:p w:rsidR="00353B5E" w:rsidRPr="00B44792" w:rsidRDefault="00353B5E" w:rsidP="00353B5E">
                  <w:pPr>
                    <w:tabs>
                      <w:tab w:val="left" w:pos="3119"/>
                    </w:tabs>
                    <w:spacing w:after="0" w:line="240" w:lineRule="auto"/>
                    <w:rPr>
                      <w:rFonts w:ascii="Myriad Pro" w:hAnsi="Myriad Pro"/>
                      <w:b/>
                      <w:color w:val="auto"/>
                    </w:rPr>
                  </w:pP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>Regionalne Centrum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br/>
                    <w:t>Naukowo-Technologiczne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ab/>
                  </w:r>
                </w:p>
                <w:p w:rsidR="00353B5E" w:rsidRPr="00B44792" w:rsidRDefault="00353B5E" w:rsidP="00353B5E">
                  <w:pPr>
                    <w:spacing w:before="60" w:after="120" w:line="168" w:lineRule="exact"/>
                    <w:rPr>
                      <w:rFonts w:ascii="Myriad Pro" w:hAnsi="Myriad Pro"/>
                      <w:color w:val="auto"/>
                      <w:sz w:val="14"/>
                    </w:rPr>
                  </w:pP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t>Podzamcze 45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26-060 Chęciny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tel. (41) 343 40 50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faks (41) 307 44 76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www.rcnt.pl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</w:r>
                  <w:hyperlink r:id="rId9" w:history="1">
                    <w:r w:rsidRPr="00B44792">
                      <w:rPr>
                        <w:rStyle w:val="Hipercze"/>
                        <w:rFonts w:ascii="Myriad Pro" w:hAnsi="Myriad Pro"/>
                        <w:color w:val="auto"/>
                        <w:sz w:val="14"/>
                      </w:rPr>
                      <w:t>sekretariat@rcnt.pl</w:t>
                    </w:r>
                  </w:hyperlink>
                </w:p>
              </w:txbxContent>
            </v:textbox>
          </v:shape>
        </w:pict>
      </w:r>
      <w:r w:rsidR="00353B5E" w:rsidRPr="00B44792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pict>
          <v:shape id="Text Box 5" o:spid="_x0000_s1027" type="#_x0000_t202" style="position:absolute;margin-left:506.3pt;margin-top:-45.4pt;width:212.5pt;height:27.1pt;z-index:251663360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" stroked="f">
            <v:textbox>
              <w:txbxContent>
                <w:p w:rsidR="00353B5E" w:rsidRPr="00B44792" w:rsidRDefault="00353B5E" w:rsidP="00B2219F">
                  <w:pPr>
                    <w:spacing w:afterLines="240" w:line="240" w:lineRule="auto"/>
                    <w:ind w:right="148"/>
                    <w:jc w:val="center"/>
                    <w:rPr>
                      <w:color w:val="auto"/>
                    </w:rPr>
                  </w:pPr>
                </w:p>
                <w:p w:rsidR="00353B5E" w:rsidRPr="00001864" w:rsidRDefault="00353B5E" w:rsidP="00353B5E"/>
              </w:txbxContent>
            </v:textbox>
            <w10:wrap anchorx="margin"/>
          </v:shape>
        </w:pict>
      </w:r>
    </w:p>
    <w:p w:rsidR="00353B5E" w:rsidRPr="00B44792" w:rsidRDefault="00353B5E" w:rsidP="00353B5E">
      <w:pPr>
        <w:spacing w:after="360"/>
        <w:rPr>
          <w:rFonts w:ascii="Myriad Pro" w:hAnsi="Myriad Pro"/>
          <w:b/>
          <w:color w:val="auto"/>
          <w:sz w:val="40"/>
          <w:szCs w:val="40"/>
        </w:rPr>
      </w:pPr>
      <w:r w:rsidRPr="00B44792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Załącznik nr 3 do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SIWZ</w:t>
      </w:r>
      <w:proofErr w:type="spellEnd"/>
    </w:p>
    <w:p w:rsidR="00A10963" w:rsidRDefault="00353B5E" w:rsidP="0053079C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dot.: postępowania o udzielenie zamówienia publi</w:t>
      </w:r>
      <w:r w:rsidR="00A10963">
        <w:rPr>
          <w:rFonts w:ascii="Times New Roman" w:hAnsi="Times New Roman"/>
          <w:color w:val="000000"/>
          <w:sz w:val="24"/>
          <w:szCs w:val="24"/>
        </w:rPr>
        <w:t>cznego</w:t>
      </w:r>
    </w:p>
    <w:p w:rsidR="00353B5E" w:rsidRDefault="00B1442B" w:rsidP="0053079C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Numer sprawy</w:t>
      </w:r>
      <w:r w:rsidR="006043EF">
        <w:rPr>
          <w:rFonts w:ascii="Times New Roman" w:hAnsi="Times New Roman"/>
          <w:color w:val="000000"/>
          <w:sz w:val="24"/>
          <w:szCs w:val="24"/>
        </w:rPr>
        <w:t>:</w:t>
      </w:r>
      <w:r w:rsidR="006043EF" w:rsidRPr="006043E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CA62A2">
        <w:rPr>
          <w:rFonts w:ascii="Times New Roman" w:hAnsi="Times New Roman"/>
          <w:b/>
          <w:color w:val="000000"/>
          <w:sz w:val="24"/>
          <w:szCs w:val="24"/>
        </w:rPr>
        <w:t>DPI.272.</w:t>
      </w:r>
      <w:r w:rsidR="00364982">
        <w:rPr>
          <w:rFonts w:ascii="Times New Roman" w:hAnsi="Times New Roman"/>
          <w:b/>
          <w:color w:val="000000"/>
          <w:sz w:val="24"/>
          <w:szCs w:val="24"/>
        </w:rPr>
        <w:t>04.</w:t>
      </w:r>
      <w:r w:rsidR="00D90887">
        <w:rPr>
          <w:rFonts w:ascii="Times New Roman" w:hAnsi="Times New Roman"/>
          <w:b/>
          <w:color w:val="000000"/>
          <w:sz w:val="24"/>
          <w:szCs w:val="24"/>
        </w:rPr>
        <w:t>18</w:t>
      </w:r>
      <w:r w:rsidR="003304F7" w:rsidRPr="00DB3003">
        <w:rPr>
          <w:rFonts w:ascii="Times New Roman" w:hAnsi="Times New Roman"/>
          <w:b/>
          <w:color w:val="000000"/>
          <w:sz w:val="24"/>
          <w:szCs w:val="24"/>
        </w:rPr>
        <w:t>.201</w:t>
      </w:r>
      <w:r w:rsidR="00A10963">
        <w:rPr>
          <w:rFonts w:ascii="Times New Roman" w:hAnsi="Times New Roman"/>
          <w:b/>
          <w:color w:val="000000"/>
          <w:sz w:val="24"/>
          <w:szCs w:val="24"/>
        </w:rPr>
        <w:t>6</w:t>
      </w:r>
    </w:p>
    <w:p w:rsidR="00D90887" w:rsidRDefault="00D90887" w:rsidP="003649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64982" w:rsidRDefault="001856C7" w:rsidP="00B221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856C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Dostawa materiałów i odczynników do Publicznego Banku Komórek Macierzystych</w:t>
      </w:r>
      <w:bookmarkStart w:id="0" w:name="_GoBack"/>
      <w:bookmarkEnd w:id="0"/>
      <w:r w:rsidR="003649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8A5ED4" w:rsidRDefault="008A5ED4" w:rsidP="00EB5A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 w:themeFill="background1"/>
        </w:rPr>
      </w:pPr>
    </w:p>
    <w:p w:rsidR="008A5ED4" w:rsidRDefault="008A5ED4" w:rsidP="00EB5A5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OŚWIADCZENIE</w:t>
      </w: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O BRAKU PODSTAW DO WYKLUCZENIA Z POSTĘPOWANIA</w:t>
      </w: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Nazwa wykonawcy</w:t>
      </w:r>
      <w:r>
        <w:rPr>
          <w:rFonts w:ascii="Times New Roman" w:hAnsi="Times New Roman"/>
          <w:color w:val="000000"/>
          <w:sz w:val="24"/>
          <w:szCs w:val="24"/>
        </w:rPr>
        <w:tab/>
        <w:t>.................................................................................................</w:t>
      </w: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Adres wykonawcy</w:t>
      </w:r>
      <w:r>
        <w:rPr>
          <w:rFonts w:ascii="Times New Roman" w:hAnsi="Times New Roman"/>
          <w:color w:val="000000"/>
          <w:sz w:val="24"/>
          <w:szCs w:val="24"/>
        </w:rPr>
        <w:tab/>
        <w:t>.................................................................................................</w:t>
      </w: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53B5E" w:rsidRDefault="00353B5E" w:rsidP="00353B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B19F8" w:rsidRPr="007E0656" w:rsidRDefault="005B19F8" w:rsidP="005B19F8">
      <w:pPr>
        <w:ind w:firstLine="708"/>
        <w:jc w:val="both"/>
        <w:rPr>
          <w:rFonts w:ascii="Times New Roman" w:hAnsi="Times New Roman" w:cs="Times New Roman"/>
          <w:color w:val="auto"/>
          <w:sz w:val="24"/>
          <w:szCs w:val="22"/>
        </w:rPr>
      </w:pPr>
      <w:r w:rsidRPr="007E0656">
        <w:rPr>
          <w:rFonts w:ascii="Times New Roman" w:hAnsi="Times New Roman" w:cs="Times New Roman"/>
          <w:color w:val="auto"/>
          <w:sz w:val="24"/>
          <w:szCs w:val="22"/>
        </w:rPr>
        <w:t xml:space="preserve">Przystępując do udziału w postępowaniu o udzielenie zamówienia publicznego, działając </w:t>
      </w:r>
      <w:r w:rsidR="00D90887">
        <w:rPr>
          <w:rFonts w:ascii="Times New Roman" w:hAnsi="Times New Roman" w:cs="Times New Roman"/>
          <w:color w:val="auto"/>
          <w:sz w:val="24"/>
          <w:szCs w:val="22"/>
        </w:rPr>
        <w:br/>
      </w:r>
      <w:r w:rsidRPr="007E0656">
        <w:rPr>
          <w:rFonts w:ascii="Times New Roman" w:hAnsi="Times New Roman" w:cs="Times New Roman"/>
          <w:color w:val="auto"/>
          <w:sz w:val="24"/>
          <w:szCs w:val="22"/>
        </w:rPr>
        <w:t>w imieniu Wykonawcy oświadczam/y, że w stosunku do Wykonawcy nie zachodzą przesłanki do wykluczenia z postępowania o udzielenie zamówienia publicznego, o któ</w:t>
      </w:r>
      <w:r w:rsidR="00A10963">
        <w:rPr>
          <w:rFonts w:ascii="Times New Roman" w:hAnsi="Times New Roman" w:cs="Times New Roman"/>
          <w:color w:val="auto"/>
          <w:sz w:val="24"/>
          <w:szCs w:val="22"/>
        </w:rPr>
        <w:t xml:space="preserve">rych mowa </w:t>
      </w:r>
      <w:r w:rsidR="00A10963">
        <w:rPr>
          <w:rFonts w:ascii="Times New Roman" w:hAnsi="Times New Roman" w:cs="Times New Roman"/>
          <w:color w:val="auto"/>
          <w:sz w:val="24"/>
          <w:szCs w:val="22"/>
        </w:rPr>
        <w:br/>
        <w:t>w art. 24 ust. 1 i 2</w:t>
      </w:r>
      <w:r w:rsidRPr="007E0656">
        <w:rPr>
          <w:rFonts w:ascii="Times New Roman" w:hAnsi="Times New Roman" w:cs="Times New Roman"/>
          <w:color w:val="auto"/>
          <w:sz w:val="24"/>
          <w:szCs w:val="22"/>
        </w:rPr>
        <w:t xml:space="preserve"> ustawy z dnia 29 stycznia 2004 r. Prawo zamówień publicznych (Dz. U. z 201</w:t>
      </w:r>
      <w:r w:rsidR="00A10963">
        <w:rPr>
          <w:rFonts w:ascii="Times New Roman" w:hAnsi="Times New Roman" w:cs="Times New Roman"/>
          <w:color w:val="auto"/>
          <w:sz w:val="24"/>
          <w:szCs w:val="22"/>
        </w:rPr>
        <w:t>5</w:t>
      </w:r>
      <w:r w:rsidRPr="007E0656">
        <w:rPr>
          <w:rFonts w:ascii="Times New Roman" w:hAnsi="Times New Roman" w:cs="Times New Roman"/>
          <w:color w:val="auto"/>
          <w:sz w:val="24"/>
          <w:szCs w:val="22"/>
        </w:rPr>
        <w:t xml:space="preserve"> r. Poz. </w:t>
      </w:r>
      <w:r w:rsidR="00A10963">
        <w:rPr>
          <w:rFonts w:ascii="Times New Roman" w:hAnsi="Times New Roman" w:cs="Times New Roman"/>
          <w:color w:val="auto"/>
          <w:sz w:val="24"/>
          <w:szCs w:val="22"/>
        </w:rPr>
        <w:t>2164).</w:t>
      </w:r>
    </w:p>
    <w:p w:rsidR="005B19F8" w:rsidRPr="007E0656" w:rsidRDefault="005B19F8" w:rsidP="005B19F8">
      <w:pPr>
        <w:rPr>
          <w:rFonts w:ascii="Times New Roman" w:hAnsi="Times New Roman" w:cs="Times New Roman"/>
          <w:color w:val="auto"/>
          <w:sz w:val="24"/>
          <w:szCs w:val="22"/>
        </w:rPr>
      </w:pPr>
      <w:r w:rsidRPr="007E0656">
        <w:rPr>
          <w:rFonts w:ascii="Times New Roman" w:hAnsi="Times New Roman" w:cs="Times New Roman"/>
          <w:color w:val="auto"/>
          <w:sz w:val="24"/>
          <w:szCs w:val="22"/>
        </w:rPr>
        <w:t xml:space="preserve">                                                                                    ……….………………………………..</w:t>
      </w:r>
    </w:p>
    <w:p w:rsidR="005B19F8" w:rsidRPr="007E0656" w:rsidRDefault="005B19F8" w:rsidP="005B19F8">
      <w:pPr>
        <w:jc w:val="center"/>
        <w:rPr>
          <w:rFonts w:ascii="Times New Roman" w:hAnsi="Times New Roman" w:cs="Times New Roman"/>
          <w:color w:val="auto"/>
          <w:sz w:val="24"/>
          <w:szCs w:val="22"/>
        </w:rPr>
      </w:pPr>
      <w:r w:rsidRPr="007E0656">
        <w:rPr>
          <w:rFonts w:ascii="Times New Roman" w:hAnsi="Times New Roman" w:cs="Times New Roman"/>
          <w:color w:val="auto"/>
          <w:sz w:val="24"/>
          <w:szCs w:val="22"/>
        </w:rPr>
        <w:t xml:space="preserve">                                                                            pieczątka i podpis Wykonawcy</w:t>
      </w:r>
    </w:p>
    <w:p w:rsidR="005B19F8" w:rsidRPr="005B19F8" w:rsidRDefault="005B19F8" w:rsidP="005B19F8">
      <w:pPr>
        <w:rPr>
          <w:rFonts w:ascii="Times New Roman" w:hAnsi="Times New Roman" w:cs="Times New Roman"/>
          <w:sz w:val="24"/>
          <w:szCs w:val="22"/>
        </w:rPr>
      </w:pPr>
    </w:p>
    <w:p w:rsidR="005B19F8" w:rsidRPr="005B19F8" w:rsidRDefault="005B19F8" w:rsidP="005B19F8">
      <w:pPr>
        <w:rPr>
          <w:rFonts w:ascii="Times New Roman" w:hAnsi="Times New Roman" w:cs="Times New Roman"/>
          <w:sz w:val="24"/>
          <w:szCs w:val="22"/>
        </w:rPr>
      </w:pPr>
      <w:r w:rsidRPr="005B19F8">
        <w:rPr>
          <w:rFonts w:ascii="Times New Roman" w:hAnsi="Times New Roman" w:cs="Times New Roman"/>
          <w:sz w:val="24"/>
          <w:szCs w:val="22"/>
        </w:rPr>
        <w:t>…………………. dnia ……………………r.</w:t>
      </w:r>
    </w:p>
    <w:p w:rsidR="005B19F8" w:rsidRPr="005B19F8" w:rsidRDefault="005B19F8" w:rsidP="005B19F8">
      <w:pPr>
        <w:rPr>
          <w:rFonts w:ascii="Times New Roman" w:hAnsi="Times New Roman" w:cs="Times New Roman"/>
          <w:sz w:val="24"/>
          <w:szCs w:val="22"/>
        </w:rPr>
      </w:pPr>
    </w:p>
    <w:p w:rsidR="00353B5E" w:rsidRPr="00B44792" w:rsidRDefault="00353B5E" w:rsidP="00353B5E">
      <w:pPr>
        <w:rPr>
          <w:rFonts w:ascii="Myriad Pro" w:hAnsi="Myriad Pro"/>
          <w:color w:val="auto"/>
          <w:sz w:val="40"/>
          <w:szCs w:val="40"/>
        </w:rPr>
      </w:pPr>
    </w:p>
    <w:p w:rsidR="009C2FBC" w:rsidRPr="00815AD2" w:rsidRDefault="009C2FBC" w:rsidP="00815AD2">
      <w:pPr>
        <w:tabs>
          <w:tab w:val="left" w:pos="7350"/>
        </w:tabs>
        <w:rPr>
          <w:rFonts w:ascii="Myriad Pro" w:hAnsi="Myriad Pro"/>
          <w:color w:val="auto"/>
          <w:sz w:val="40"/>
          <w:szCs w:val="40"/>
        </w:rPr>
      </w:pPr>
    </w:p>
    <w:sectPr w:rsidR="009C2FBC" w:rsidRPr="00815AD2" w:rsidSect="00D84E5E">
      <w:headerReference w:type="default" r:id="rId12"/>
      <w:footerReference w:type="default" r:id="rId13"/>
      <w:headerReference w:type="first" r:id="rId14"/>
      <w:footerReference w:type="first" r:id="rId15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3376" w:rsidRDefault="00813376">
      <w:pPr>
        <w:spacing w:after="0" w:line="240" w:lineRule="auto"/>
      </w:pPr>
      <w:r>
        <w:separator/>
      </w:r>
    </w:p>
  </w:endnote>
  <w:endnote w:type="continuationSeparator" w:id="0">
    <w:p w:rsidR="00813376" w:rsidRDefault="00813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Default="00EE504C" w:rsidP="006043C6">
    <w:pPr>
      <w:pStyle w:val="Stopka"/>
      <w:ind w:left="-249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3376" w:rsidRDefault="00813376">
      <w:pPr>
        <w:spacing w:after="0" w:line="240" w:lineRule="auto"/>
      </w:pPr>
      <w:r>
        <w:separator/>
      </w:r>
    </w:p>
  </w:footnote>
  <w:footnote w:type="continuationSeparator" w:id="0">
    <w:p w:rsidR="00813376" w:rsidRDefault="00813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433955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B2219F">
          <w:rPr>
            <w:noProof/>
            <w:color w:val="auto"/>
          </w:rPr>
          <w:t>1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Pr="00E3305A" w:rsidRDefault="00EE504C">
    <w:pPr>
      <w:pStyle w:val="Nazwa"/>
    </w:pPr>
  </w:p>
  <w:p w:rsidR="00EE504C" w:rsidRPr="00EC5657" w:rsidRDefault="00433955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8194" stroke="f"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106C14"/>
    <w:rsid w:val="00007A86"/>
    <w:rsid w:val="00021D98"/>
    <w:rsid w:val="000232C8"/>
    <w:rsid w:val="00032C55"/>
    <w:rsid w:val="00035C0C"/>
    <w:rsid w:val="00041DB5"/>
    <w:rsid w:val="00066ED0"/>
    <w:rsid w:val="00073CB0"/>
    <w:rsid w:val="0008542F"/>
    <w:rsid w:val="00085970"/>
    <w:rsid w:val="000B1AF3"/>
    <w:rsid w:val="000B3717"/>
    <w:rsid w:val="000C2EE9"/>
    <w:rsid w:val="000D5123"/>
    <w:rsid w:val="000E14CB"/>
    <w:rsid w:val="000F1D6D"/>
    <w:rsid w:val="001027F0"/>
    <w:rsid w:val="00106C14"/>
    <w:rsid w:val="001332D0"/>
    <w:rsid w:val="001371E4"/>
    <w:rsid w:val="00144C0F"/>
    <w:rsid w:val="00155E0D"/>
    <w:rsid w:val="00157F5A"/>
    <w:rsid w:val="00171EFC"/>
    <w:rsid w:val="001752B1"/>
    <w:rsid w:val="0017632A"/>
    <w:rsid w:val="00177408"/>
    <w:rsid w:val="001856C7"/>
    <w:rsid w:val="00197AA3"/>
    <w:rsid w:val="001A4F60"/>
    <w:rsid w:val="001C792B"/>
    <w:rsid w:val="001D0E6C"/>
    <w:rsid w:val="001E5066"/>
    <w:rsid w:val="001E623B"/>
    <w:rsid w:val="00201D22"/>
    <w:rsid w:val="002058FB"/>
    <w:rsid w:val="00210573"/>
    <w:rsid w:val="00211A7C"/>
    <w:rsid w:val="00211F6E"/>
    <w:rsid w:val="002238D0"/>
    <w:rsid w:val="00226A7C"/>
    <w:rsid w:val="002410CE"/>
    <w:rsid w:val="00242538"/>
    <w:rsid w:val="00253E10"/>
    <w:rsid w:val="00272BA8"/>
    <w:rsid w:val="002917DD"/>
    <w:rsid w:val="002B4255"/>
    <w:rsid w:val="002B741F"/>
    <w:rsid w:val="002F61B8"/>
    <w:rsid w:val="0032292B"/>
    <w:rsid w:val="00324D9C"/>
    <w:rsid w:val="003265F2"/>
    <w:rsid w:val="003304F7"/>
    <w:rsid w:val="003329E1"/>
    <w:rsid w:val="00336EE4"/>
    <w:rsid w:val="00343AE3"/>
    <w:rsid w:val="00347627"/>
    <w:rsid w:val="00351348"/>
    <w:rsid w:val="00353B5E"/>
    <w:rsid w:val="00364982"/>
    <w:rsid w:val="003704CB"/>
    <w:rsid w:val="00390481"/>
    <w:rsid w:val="003A0925"/>
    <w:rsid w:val="003B0A1C"/>
    <w:rsid w:val="003B5719"/>
    <w:rsid w:val="003C2620"/>
    <w:rsid w:val="003C70C3"/>
    <w:rsid w:val="003D0A8D"/>
    <w:rsid w:val="003D6B93"/>
    <w:rsid w:val="003E4634"/>
    <w:rsid w:val="00405606"/>
    <w:rsid w:val="00412F28"/>
    <w:rsid w:val="0041454B"/>
    <w:rsid w:val="00433955"/>
    <w:rsid w:val="00442AA1"/>
    <w:rsid w:val="00454542"/>
    <w:rsid w:val="00483ECE"/>
    <w:rsid w:val="004A7137"/>
    <w:rsid w:val="004C6A99"/>
    <w:rsid w:val="004D11F3"/>
    <w:rsid w:val="004D597E"/>
    <w:rsid w:val="004E40B1"/>
    <w:rsid w:val="004F50AC"/>
    <w:rsid w:val="00501CB4"/>
    <w:rsid w:val="00502AF4"/>
    <w:rsid w:val="005037D3"/>
    <w:rsid w:val="0051763B"/>
    <w:rsid w:val="00527893"/>
    <w:rsid w:val="0053079C"/>
    <w:rsid w:val="0054623D"/>
    <w:rsid w:val="00546315"/>
    <w:rsid w:val="005628EA"/>
    <w:rsid w:val="00572DA6"/>
    <w:rsid w:val="00585833"/>
    <w:rsid w:val="005B19F8"/>
    <w:rsid w:val="005C6CF5"/>
    <w:rsid w:val="005F2331"/>
    <w:rsid w:val="006006FC"/>
    <w:rsid w:val="00601857"/>
    <w:rsid w:val="0060366A"/>
    <w:rsid w:val="006043C6"/>
    <w:rsid w:val="006043EF"/>
    <w:rsid w:val="00631A51"/>
    <w:rsid w:val="00640A4A"/>
    <w:rsid w:val="0064265B"/>
    <w:rsid w:val="00654A00"/>
    <w:rsid w:val="006568E5"/>
    <w:rsid w:val="006618F9"/>
    <w:rsid w:val="0066202E"/>
    <w:rsid w:val="00664E0B"/>
    <w:rsid w:val="00675E32"/>
    <w:rsid w:val="00686D7A"/>
    <w:rsid w:val="00690E00"/>
    <w:rsid w:val="006A3CFF"/>
    <w:rsid w:val="006A5F24"/>
    <w:rsid w:val="006A770F"/>
    <w:rsid w:val="006B7817"/>
    <w:rsid w:val="006C2F32"/>
    <w:rsid w:val="006C5933"/>
    <w:rsid w:val="006C7A73"/>
    <w:rsid w:val="006D1756"/>
    <w:rsid w:val="006E338F"/>
    <w:rsid w:val="006F3E96"/>
    <w:rsid w:val="0070319A"/>
    <w:rsid w:val="00712105"/>
    <w:rsid w:val="00736F83"/>
    <w:rsid w:val="00747C9A"/>
    <w:rsid w:val="007548AE"/>
    <w:rsid w:val="00762978"/>
    <w:rsid w:val="00776A45"/>
    <w:rsid w:val="00787546"/>
    <w:rsid w:val="007A2C63"/>
    <w:rsid w:val="007C7A41"/>
    <w:rsid w:val="007D205D"/>
    <w:rsid w:val="007D22DE"/>
    <w:rsid w:val="007D6794"/>
    <w:rsid w:val="007E0656"/>
    <w:rsid w:val="007E680B"/>
    <w:rsid w:val="007E6C01"/>
    <w:rsid w:val="00800649"/>
    <w:rsid w:val="00805C24"/>
    <w:rsid w:val="00813376"/>
    <w:rsid w:val="00815208"/>
    <w:rsid w:val="00815AD2"/>
    <w:rsid w:val="00836E4D"/>
    <w:rsid w:val="00837AA0"/>
    <w:rsid w:val="00840CA3"/>
    <w:rsid w:val="00866248"/>
    <w:rsid w:val="00872543"/>
    <w:rsid w:val="008839C0"/>
    <w:rsid w:val="008920D8"/>
    <w:rsid w:val="008A16D8"/>
    <w:rsid w:val="008A5ED4"/>
    <w:rsid w:val="008B0855"/>
    <w:rsid w:val="008B49ED"/>
    <w:rsid w:val="008B6247"/>
    <w:rsid w:val="008D0CF5"/>
    <w:rsid w:val="008D19CE"/>
    <w:rsid w:val="008D5CE8"/>
    <w:rsid w:val="008F4CD0"/>
    <w:rsid w:val="00904484"/>
    <w:rsid w:val="00907DF9"/>
    <w:rsid w:val="00911ABA"/>
    <w:rsid w:val="00923B1C"/>
    <w:rsid w:val="00936445"/>
    <w:rsid w:val="0093779D"/>
    <w:rsid w:val="0094015B"/>
    <w:rsid w:val="009466BC"/>
    <w:rsid w:val="00953CD2"/>
    <w:rsid w:val="00974D99"/>
    <w:rsid w:val="009769BE"/>
    <w:rsid w:val="00986E25"/>
    <w:rsid w:val="00991F18"/>
    <w:rsid w:val="009A10C7"/>
    <w:rsid w:val="009B5E3F"/>
    <w:rsid w:val="009C2FBC"/>
    <w:rsid w:val="009C34F1"/>
    <w:rsid w:val="009C4101"/>
    <w:rsid w:val="009C70F8"/>
    <w:rsid w:val="009D441A"/>
    <w:rsid w:val="009D6C38"/>
    <w:rsid w:val="009D7534"/>
    <w:rsid w:val="009E789E"/>
    <w:rsid w:val="00A01A04"/>
    <w:rsid w:val="00A032BD"/>
    <w:rsid w:val="00A10963"/>
    <w:rsid w:val="00A12995"/>
    <w:rsid w:val="00A3011E"/>
    <w:rsid w:val="00A30DB5"/>
    <w:rsid w:val="00A36001"/>
    <w:rsid w:val="00A36315"/>
    <w:rsid w:val="00A3660E"/>
    <w:rsid w:val="00A37339"/>
    <w:rsid w:val="00A5180A"/>
    <w:rsid w:val="00A612C1"/>
    <w:rsid w:val="00A70159"/>
    <w:rsid w:val="00A72B97"/>
    <w:rsid w:val="00A76D74"/>
    <w:rsid w:val="00A8425A"/>
    <w:rsid w:val="00A90CF8"/>
    <w:rsid w:val="00AA738A"/>
    <w:rsid w:val="00AB469E"/>
    <w:rsid w:val="00AB4B74"/>
    <w:rsid w:val="00AC112E"/>
    <w:rsid w:val="00AC78C6"/>
    <w:rsid w:val="00AD7319"/>
    <w:rsid w:val="00AE1AB4"/>
    <w:rsid w:val="00AE5AAC"/>
    <w:rsid w:val="00AF0F8D"/>
    <w:rsid w:val="00B027DB"/>
    <w:rsid w:val="00B11004"/>
    <w:rsid w:val="00B14407"/>
    <w:rsid w:val="00B1442B"/>
    <w:rsid w:val="00B21509"/>
    <w:rsid w:val="00B2219F"/>
    <w:rsid w:val="00B24B59"/>
    <w:rsid w:val="00B30980"/>
    <w:rsid w:val="00B32278"/>
    <w:rsid w:val="00B347CC"/>
    <w:rsid w:val="00B35297"/>
    <w:rsid w:val="00B42113"/>
    <w:rsid w:val="00B42E50"/>
    <w:rsid w:val="00B44792"/>
    <w:rsid w:val="00B44912"/>
    <w:rsid w:val="00B56046"/>
    <w:rsid w:val="00BD1846"/>
    <w:rsid w:val="00BF2F3F"/>
    <w:rsid w:val="00BF32FE"/>
    <w:rsid w:val="00C2388A"/>
    <w:rsid w:val="00C367E4"/>
    <w:rsid w:val="00C4072F"/>
    <w:rsid w:val="00C4471A"/>
    <w:rsid w:val="00C44A14"/>
    <w:rsid w:val="00C46D73"/>
    <w:rsid w:val="00C74BF6"/>
    <w:rsid w:val="00C74F1A"/>
    <w:rsid w:val="00C87D05"/>
    <w:rsid w:val="00C92DDF"/>
    <w:rsid w:val="00C95A6E"/>
    <w:rsid w:val="00CA62A2"/>
    <w:rsid w:val="00CB0444"/>
    <w:rsid w:val="00CC616A"/>
    <w:rsid w:val="00CD14F1"/>
    <w:rsid w:val="00D0730C"/>
    <w:rsid w:val="00D110B3"/>
    <w:rsid w:val="00D23CE4"/>
    <w:rsid w:val="00D24AFD"/>
    <w:rsid w:val="00D30F69"/>
    <w:rsid w:val="00D43308"/>
    <w:rsid w:val="00D44FF8"/>
    <w:rsid w:val="00D551C5"/>
    <w:rsid w:val="00D60530"/>
    <w:rsid w:val="00D67317"/>
    <w:rsid w:val="00D7531C"/>
    <w:rsid w:val="00D809D0"/>
    <w:rsid w:val="00D81AC3"/>
    <w:rsid w:val="00D84E5E"/>
    <w:rsid w:val="00D90887"/>
    <w:rsid w:val="00D9136F"/>
    <w:rsid w:val="00D9156D"/>
    <w:rsid w:val="00D9473B"/>
    <w:rsid w:val="00DA3F50"/>
    <w:rsid w:val="00DA6215"/>
    <w:rsid w:val="00DB3003"/>
    <w:rsid w:val="00DB5C15"/>
    <w:rsid w:val="00DC38BB"/>
    <w:rsid w:val="00DD0A58"/>
    <w:rsid w:val="00DD7097"/>
    <w:rsid w:val="00DF1BA4"/>
    <w:rsid w:val="00E02E89"/>
    <w:rsid w:val="00E07CD6"/>
    <w:rsid w:val="00E30E49"/>
    <w:rsid w:val="00E3305A"/>
    <w:rsid w:val="00E44BB4"/>
    <w:rsid w:val="00E46F37"/>
    <w:rsid w:val="00E55D96"/>
    <w:rsid w:val="00E64B02"/>
    <w:rsid w:val="00E7726C"/>
    <w:rsid w:val="00E8566F"/>
    <w:rsid w:val="00EA45EC"/>
    <w:rsid w:val="00EB5A56"/>
    <w:rsid w:val="00EC2705"/>
    <w:rsid w:val="00EC33F7"/>
    <w:rsid w:val="00EC5657"/>
    <w:rsid w:val="00ED73B5"/>
    <w:rsid w:val="00EE4704"/>
    <w:rsid w:val="00EE504C"/>
    <w:rsid w:val="00F116FB"/>
    <w:rsid w:val="00F21530"/>
    <w:rsid w:val="00F27222"/>
    <w:rsid w:val="00F350B1"/>
    <w:rsid w:val="00F3587B"/>
    <w:rsid w:val="00F35F39"/>
    <w:rsid w:val="00F563C4"/>
    <w:rsid w:val="00F60A77"/>
    <w:rsid w:val="00F76098"/>
    <w:rsid w:val="00F9066D"/>
    <w:rsid w:val="00F9078C"/>
    <w:rsid w:val="00FA0E4E"/>
    <w:rsid w:val="00FB1852"/>
    <w:rsid w:val="00FB7531"/>
    <w:rsid w:val="00FB7687"/>
    <w:rsid w:val="00FC741B"/>
    <w:rsid w:val="00FD1B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stroke="f"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qFormat="1"/>
    <w:lsdException w:name="Signature" w:qFormat="1"/>
    <w:lsdException w:name="Default Paragraph Font" w:uiPriority="1"/>
    <w:lsdException w:name="Subtitle" w:uiPriority="11" w:qFormat="1"/>
    <w:lsdException w:name="Date" w:qFormat="1"/>
    <w:lsdException w:name="Strong" w:semiHidden="0" w:uiPriority="19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TS102803622.dotx</Template>
  <TotalTime>1</TotalTime>
  <Pages>1</Pages>
  <Words>156</Words>
  <Characters>939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</dc:creator>
  <cp:lastModifiedBy>user</cp:lastModifiedBy>
  <cp:revision>4</cp:revision>
  <cp:lastPrinted>2015-09-15T09:47:00Z</cp:lastPrinted>
  <dcterms:created xsi:type="dcterms:W3CDTF">2016-04-13T09:19:00Z</dcterms:created>
  <dcterms:modified xsi:type="dcterms:W3CDTF">2016-04-15T07:37:00Z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