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E19" w:rsidRPr="00C57FC3" w:rsidRDefault="00A040EA" w:rsidP="00BE7E19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E19" w:rsidRPr="00B44792" w:rsidRDefault="00BE7E19" w:rsidP="00BE7E19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BE7E19" w:rsidRPr="00B44792" w:rsidRDefault="00BE7E19" w:rsidP="00BE7E19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BE7E19" w:rsidRPr="00B44792" w:rsidRDefault="00BE7E19" w:rsidP="00BE7E19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BE7E19" w:rsidRPr="00B44792" w:rsidRDefault="00BE7E19" w:rsidP="00BE7E19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E7E19"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BE7E19" w:rsidRPr="00C57FC3" w:rsidRDefault="00673197" w:rsidP="00BE7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Załącznik nr 6</w:t>
      </w:r>
      <w:r w:rsidR="00BE7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E7E19">
        <w:rPr>
          <w:rFonts w:ascii="Times New Roman" w:hAnsi="Times New Roman"/>
          <w:color w:val="000000"/>
          <w:sz w:val="24"/>
          <w:szCs w:val="24"/>
        </w:rPr>
        <w:t>do SIWZ</w:t>
      </w:r>
    </w:p>
    <w:p w:rsidR="00194980" w:rsidRDefault="00BE7E19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BE7E19" w:rsidRDefault="007A7DAB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Numer sprawy</w:t>
      </w:r>
      <w:r w:rsidR="004D7C7D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7722C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8608AB" w:rsidRDefault="008608AB" w:rsidP="007406D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7406D8" w:rsidRDefault="008608AB" w:rsidP="008608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/>
          <w:color w:val="000000"/>
          <w:sz w:val="24"/>
          <w:szCs w:val="24"/>
        </w:rPr>
        <w:t>„</w:t>
      </w:r>
      <w:r w:rsidR="007406D8" w:rsidRPr="000B5E23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F5634A" w:rsidRDefault="00F5634A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</w:t>
      </w:r>
      <w:r w:rsidR="0067797F">
        <w:rPr>
          <w:rFonts w:ascii="Times New Roman" w:hAnsi="Times New Roman"/>
          <w:color w:val="000000" w:themeColor="text1"/>
          <w:sz w:val="24"/>
          <w:szCs w:val="24"/>
        </w:rPr>
        <w:t>………., dnia ………………….. 201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…………………………………..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(Nazwa i adres Wykonawcy)                                                                  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ZOBOWIĄZANIE PODMIOTU/PODMIOTÓW</w:t>
      </w:r>
    </w:p>
    <w:p w:rsidR="00BE7E19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ODDAJĄCYCH DO DYSPOZYCJI WYKONAWCY NIEZBĘDNE ZASOBY</w:t>
      </w:r>
    </w:p>
    <w:p w:rsidR="00BE7E19" w:rsidRPr="000B4C9C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</w:p>
    <w:p w:rsidR="00BE7E19" w:rsidRPr="00C57FC3" w:rsidRDefault="00BE7E19" w:rsidP="00BE7E1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Zobowiązuję się do oddania do dyspozycji wykonawcy ni</w:t>
      </w:r>
      <w:r>
        <w:rPr>
          <w:rFonts w:ascii="Times New Roman" w:hAnsi="Times New Roman"/>
          <w:color w:val="000000" w:themeColor="text1"/>
          <w:sz w:val="24"/>
          <w:szCs w:val="24"/>
        </w:rPr>
        <w:t>ezbędnych zasobów, wykazanych w 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załączniku*/ załącznikach* nazwa ……….. nr pozycji (w przypadku wykazu </w:t>
      </w:r>
      <w:r w:rsidR="00CC2779">
        <w:rPr>
          <w:rFonts w:ascii="Times New Roman" w:hAnsi="Times New Roman"/>
          <w:color w:val="000000" w:themeColor="text1"/>
          <w:sz w:val="24"/>
          <w:szCs w:val="24"/>
        </w:rPr>
        <w:t>usług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) ………… na okres korzystania z nich przy wykonywaniu zamówienia pn.  „</w:t>
      </w:r>
      <w:r w:rsidRPr="00C57FC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ar-SA"/>
        </w:rPr>
        <w:t>………………………………………………………………………………………</w:t>
      </w:r>
      <w:r w:rsidRPr="00C57FC3">
        <w:rPr>
          <w:rFonts w:ascii="Times New Roman" w:hAnsi="Times New Roman"/>
          <w:b/>
          <w:color w:val="000000" w:themeColor="text1"/>
          <w:sz w:val="24"/>
          <w:szCs w:val="24"/>
        </w:rPr>
        <w:t>”.</w:t>
      </w:r>
    </w:p>
    <w:p w:rsidR="00BE7E19" w:rsidRPr="00C57FC3" w:rsidRDefault="00BE7E19" w:rsidP="00BE7E19">
      <w:pPr>
        <w:spacing w:after="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i/>
          <w:color w:val="000000" w:themeColor="text1"/>
          <w:sz w:val="24"/>
          <w:szCs w:val="24"/>
        </w:rPr>
        <w:t>*niepotrzebne skreślić</w:t>
      </w:r>
    </w:p>
    <w:p w:rsidR="00BE7E19" w:rsidRPr="00C57FC3" w:rsidRDefault="00BE7E19" w:rsidP="00BE7E19">
      <w:pPr>
        <w:spacing w:after="0"/>
        <w:ind w:left="5387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……………………………………………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(pieczątka i podpis osoby uprawnionej)</w:t>
      </w:r>
    </w:p>
    <w:p w:rsidR="00BE7E19" w:rsidRPr="00C57FC3" w:rsidRDefault="00BE7E19" w:rsidP="00BE7E19">
      <w:pPr>
        <w:tabs>
          <w:tab w:val="left" w:pos="592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E7E19" w:rsidRPr="00C57FC3" w:rsidRDefault="00BE7E19" w:rsidP="00BE7E19">
      <w:pPr>
        <w:rPr>
          <w:rFonts w:ascii="Myriad Pro" w:hAnsi="Myriad Pro"/>
          <w:color w:val="000000" w:themeColor="text1"/>
          <w:sz w:val="40"/>
          <w:szCs w:val="40"/>
        </w:rPr>
      </w:pPr>
    </w:p>
    <w:p w:rsidR="00BE7E19" w:rsidRPr="00C57FC3" w:rsidRDefault="00BE7E19" w:rsidP="00BE7E19">
      <w:pPr>
        <w:tabs>
          <w:tab w:val="left" w:pos="7350"/>
        </w:tabs>
        <w:rPr>
          <w:rFonts w:ascii="Myriad Pro" w:hAnsi="Myriad Pro"/>
          <w:color w:val="000000" w:themeColor="text1"/>
          <w:sz w:val="40"/>
          <w:szCs w:val="40"/>
        </w:rPr>
      </w:pPr>
      <w:r w:rsidRPr="00C57FC3">
        <w:rPr>
          <w:rFonts w:ascii="Myriad Pro" w:hAnsi="Myriad Pro"/>
          <w:color w:val="000000" w:themeColor="text1"/>
          <w:sz w:val="40"/>
          <w:szCs w:val="40"/>
        </w:rPr>
        <w:tab/>
      </w:r>
    </w:p>
    <w:p w:rsidR="009C2FBC" w:rsidRPr="00BE7E19" w:rsidRDefault="009C2FBC" w:rsidP="00BE7E19">
      <w:pPr>
        <w:rPr>
          <w:szCs w:val="24"/>
        </w:rPr>
      </w:pPr>
    </w:p>
    <w:sectPr w:rsidR="009C2FBC" w:rsidRPr="00BE7E19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3D0" w:rsidRDefault="003933D0">
      <w:pPr>
        <w:spacing w:after="0" w:line="240" w:lineRule="auto"/>
      </w:pPr>
      <w:r>
        <w:separator/>
      </w:r>
    </w:p>
  </w:endnote>
  <w:endnote w:type="continuationSeparator" w:id="0">
    <w:p w:rsidR="003933D0" w:rsidRDefault="0039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3D0" w:rsidRDefault="003933D0">
      <w:pPr>
        <w:spacing w:after="0" w:line="240" w:lineRule="auto"/>
      </w:pPr>
      <w:r>
        <w:separator/>
      </w:r>
    </w:p>
  </w:footnote>
  <w:footnote w:type="continuationSeparator" w:id="0">
    <w:p w:rsidR="003933D0" w:rsidRDefault="00393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737B2A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7722C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3933D0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944FC"/>
    <w:rsid w:val="000B1AF3"/>
    <w:rsid w:val="000B3717"/>
    <w:rsid w:val="000C2EE9"/>
    <w:rsid w:val="000D5123"/>
    <w:rsid w:val="000E0796"/>
    <w:rsid w:val="000E14CB"/>
    <w:rsid w:val="000E615D"/>
    <w:rsid w:val="000F1D6D"/>
    <w:rsid w:val="001027F0"/>
    <w:rsid w:val="00106C14"/>
    <w:rsid w:val="001127CA"/>
    <w:rsid w:val="00117DE8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4980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34C24"/>
    <w:rsid w:val="002410CE"/>
    <w:rsid w:val="00253E10"/>
    <w:rsid w:val="00272BA8"/>
    <w:rsid w:val="00276A3C"/>
    <w:rsid w:val="002917DD"/>
    <w:rsid w:val="002B4255"/>
    <w:rsid w:val="002B741F"/>
    <w:rsid w:val="002E7521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90481"/>
    <w:rsid w:val="003933D0"/>
    <w:rsid w:val="003A0925"/>
    <w:rsid w:val="003A1D68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54542"/>
    <w:rsid w:val="00466FB9"/>
    <w:rsid w:val="0047722C"/>
    <w:rsid w:val="00483ECE"/>
    <w:rsid w:val="004A7137"/>
    <w:rsid w:val="004B777B"/>
    <w:rsid w:val="004C6A99"/>
    <w:rsid w:val="004D11F3"/>
    <w:rsid w:val="004D597E"/>
    <w:rsid w:val="004D7C7D"/>
    <w:rsid w:val="004E40B1"/>
    <w:rsid w:val="004F50AC"/>
    <w:rsid w:val="00501CB4"/>
    <w:rsid w:val="00502AF4"/>
    <w:rsid w:val="005037D3"/>
    <w:rsid w:val="005062A1"/>
    <w:rsid w:val="00517291"/>
    <w:rsid w:val="00527893"/>
    <w:rsid w:val="00533D66"/>
    <w:rsid w:val="0054623D"/>
    <w:rsid w:val="00546315"/>
    <w:rsid w:val="00552993"/>
    <w:rsid w:val="005628EA"/>
    <w:rsid w:val="00585833"/>
    <w:rsid w:val="00587907"/>
    <w:rsid w:val="0059129D"/>
    <w:rsid w:val="005C6CF5"/>
    <w:rsid w:val="005E2E68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3197"/>
    <w:rsid w:val="00675E32"/>
    <w:rsid w:val="0067797F"/>
    <w:rsid w:val="00686D7A"/>
    <w:rsid w:val="00690E00"/>
    <w:rsid w:val="006937F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37B2A"/>
    <w:rsid w:val="007406D8"/>
    <w:rsid w:val="00747C9A"/>
    <w:rsid w:val="00762978"/>
    <w:rsid w:val="00776A45"/>
    <w:rsid w:val="00787546"/>
    <w:rsid w:val="007A2C63"/>
    <w:rsid w:val="007A7DAB"/>
    <w:rsid w:val="007C7A41"/>
    <w:rsid w:val="007D205D"/>
    <w:rsid w:val="007D6794"/>
    <w:rsid w:val="007E5AB4"/>
    <w:rsid w:val="007E6C01"/>
    <w:rsid w:val="00800649"/>
    <w:rsid w:val="00815208"/>
    <w:rsid w:val="00817903"/>
    <w:rsid w:val="00836E4D"/>
    <w:rsid w:val="00837081"/>
    <w:rsid w:val="00837AA0"/>
    <w:rsid w:val="00840CA3"/>
    <w:rsid w:val="008608AB"/>
    <w:rsid w:val="00866248"/>
    <w:rsid w:val="00872543"/>
    <w:rsid w:val="008839C0"/>
    <w:rsid w:val="008902FB"/>
    <w:rsid w:val="008920D8"/>
    <w:rsid w:val="008926A7"/>
    <w:rsid w:val="008A16D8"/>
    <w:rsid w:val="008B0855"/>
    <w:rsid w:val="008B49ED"/>
    <w:rsid w:val="008B6247"/>
    <w:rsid w:val="008D0CF5"/>
    <w:rsid w:val="008D19CE"/>
    <w:rsid w:val="008D5CE8"/>
    <w:rsid w:val="008F4CD0"/>
    <w:rsid w:val="0090378F"/>
    <w:rsid w:val="00904484"/>
    <w:rsid w:val="00907DF9"/>
    <w:rsid w:val="00911ABA"/>
    <w:rsid w:val="00923B1C"/>
    <w:rsid w:val="00927B23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040EA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87D37"/>
    <w:rsid w:val="00A90CF8"/>
    <w:rsid w:val="00AA47EB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050B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6289F"/>
    <w:rsid w:val="00B6591C"/>
    <w:rsid w:val="00B876A2"/>
    <w:rsid w:val="00BA2840"/>
    <w:rsid w:val="00BE7E19"/>
    <w:rsid w:val="00BF1C0F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2779"/>
    <w:rsid w:val="00CC616A"/>
    <w:rsid w:val="00CD14F1"/>
    <w:rsid w:val="00D0730C"/>
    <w:rsid w:val="00D110B3"/>
    <w:rsid w:val="00D23CE4"/>
    <w:rsid w:val="00D24AFD"/>
    <w:rsid w:val="00D30F69"/>
    <w:rsid w:val="00D43308"/>
    <w:rsid w:val="00D43A1E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4704"/>
    <w:rsid w:val="00EE504C"/>
    <w:rsid w:val="00F21530"/>
    <w:rsid w:val="00F27222"/>
    <w:rsid w:val="00F350B1"/>
    <w:rsid w:val="00F3587B"/>
    <w:rsid w:val="00F35F39"/>
    <w:rsid w:val="00F5634A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975E6041-58EC-4CAE-8511-C2A47015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2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Katarzyna Mazurek</cp:lastModifiedBy>
  <cp:revision>7</cp:revision>
  <cp:lastPrinted>2015-02-25T13:30:00Z</cp:lastPrinted>
  <dcterms:created xsi:type="dcterms:W3CDTF">2016-03-21T09:59:00Z</dcterms:created>
  <dcterms:modified xsi:type="dcterms:W3CDTF">2016-04-13T11:56:00Z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