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CE8" w:rsidRPr="00A77A47" w:rsidRDefault="00EB33C2" w:rsidP="00EA3CE8">
      <w:pPr>
        <w:spacing w:after="360"/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</w:pPr>
      <w:r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-238125</wp:posOffset>
                </wp:positionV>
                <wp:extent cx="2053590" cy="1137920"/>
                <wp:effectExtent l="0" t="0" r="381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E8" w:rsidRPr="00B44792" w:rsidRDefault="00EA3CE8" w:rsidP="00EA3CE8">
                            <w:pPr>
                              <w:tabs>
                                <w:tab w:val="left" w:pos="3119"/>
                              </w:tabs>
                              <w:spacing w:after="0" w:line="240" w:lineRule="auto"/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>Regionalne Centrum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br/>
                              <w:t>Naukowo-Technologiczne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ab/>
                            </w:r>
                          </w:p>
                          <w:p w:rsidR="00EA3CE8" w:rsidRPr="00B44792" w:rsidRDefault="00EA3CE8" w:rsidP="00EA3CE8">
                            <w:pPr>
                              <w:spacing w:before="60" w:after="120" w:line="168" w:lineRule="exact"/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t>Podzamcze 45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26-060 Chęciny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tel. (41) 343 40 50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faks (41) 307 44 76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www.rcnt.pl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</w:r>
                            <w:hyperlink r:id="rId9" w:history="1">
                              <w:r w:rsidRPr="00B44792">
                                <w:rPr>
                                  <w:rStyle w:val="Hipercze"/>
                                  <w:rFonts w:ascii="Myriad Pro" w:hAnsi="Myriad Pro"/>
                                  <w:color w:val="auto"/>
                                  <w:sz w:val="14"/>
                                </w:rPr>
                                <w:t>sekretariat@rcnt.pl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9.25pt;margin-top:-18.75pt;width:161.7pt;height:89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" stroked="f">
                <v:textbox style="mso-fit-shape-to-text:t">
                  <w:txbxContent>
                    <w:p w:rsidR="00EA3CE8" w:rsidRPr="00B44792" w:rsidRDefault="00EA3CE8" w:rsidP="00EA3CE8">
                      <w:pPr>
                        <w:tabs>
                          <w:tab w:val="left" w:pos="3119"/>
                        </w:tabs>
                        <w:spacing w:after="0" w:line="240" w:lineRule="auto"/>
                        <w:rPr>
                          <w:rFonts w:ascii="Myriad Pro" w:hAnsi="Myriad Pro"/>
                          <w:b/>
                          <w:color w:val="auto"/>
                        </w:rPr>
                      </w:pP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>Regionalne Centrum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br/>
                        <w:t>Naukowo-Technologiczne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ab/>
                      </w:r>
                    </w:p>
                    <w:p w:rsidR="00EA3CE8" w:rsidRPr="00B44792" w:rsidRDefault="00EA3CE8" w:rsidP="00EA3CE8">
                      <w:pPr>
                        <w:spacing w:before="60" w:after="120" w:line="168" w:lineRule="exact"/>
                        <w:rPr>
                          <w:rFonts w:ascii="Myriad Pro" w:hAnsi="Myriad Pro"/>
                          <w:color w:val="auto"/>
                          <w:sz w:val="14"/>
                        </w:rPr>
                      </w:pP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t>Podzamcze 45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26-060 Chęciny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tel. (41) 343 40 50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faks (41) 307 44 76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www.rcnt.pl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</w:r>
                      <w:hyperlink r:id="rId10" w:history="1">
                        <w:r w:rsidRPr="00B44792">
                          <w:rPr>
                            <w:rStyle w:val="Hipercze"/>
                            <w:rFonts w:ascii="Myriad Pro" w:hAnsi="Myriad Pro"/>
                            <w:color w:val="auto"/>
                            <w:sz w:val="14"/>
                          </w:rPr>
                          <w:t>sekretariat@rcnt.pl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A3CE8" w:rsidRPr="00A77A47"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1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-576580</wp:posOffset>
                </wp:positionV>
                <wp:extent cx="2698750" cy="344170"/>
                <wp:effectExtent l="0" t="0" r="635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E8" w:rsidRPr="00B44792" w:rsidRDefault="00EA3CE8" w:rsidP="00B530EC">
                            <w:pPr>
                              <w:spacing w:afterLines="240" w:after="576" w:line="240" w:lineRule="auto"/>
                              <w:ind w:right="148"/>
                              <w:jc w:val="right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61.3pt;margin-top:-45.4pt;width:212.5pt;height:27.1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cMhAIAABY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" stroked="f">
                <v:textbox>
                  <w:txbxContent>
                    <w:p w:rsidR="00EA3CE8" w:rsidRPr="00B44792" w:rsidRDefault="00EA3CE8" w:rsidP="00B530EC">
                      <w:pPr>
                        <w:spacing w:afterLines="240" w:after="576" w:line="240" w:lineRule="auto"/>
                        <w:ind w:right="148"/>
                        <w:jc w:val="right"/>
                        <w:rPr>
                          <w:color w:val="aut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3CE8" w:rsidRPr="00A77A47" w:rsidRDefault="00EA3CE8" w:rsidP="00EA3CE8">
      <w:pPr>
        <w:spacing w:after="360"/>
        <w:rPr>
          <w:rFonts w:ascii="Myriad Pro" w:hAnsi="Myriad Pro"/>
          <w:b/>
          <w:color w:val="000000" w:themeColor="text1"/>
          <w:sz w:val="40"/>
          <w:szCs w:val="40"/>
        </w:rPr>
      </w:pPr>
      <w:r w:rsidRPr="00A77A47"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CE8" w:rsidRPr="00A77A47" w:rsidRDefault="00EA3CE8" w:rsidP="00EA3CE8">
      <w:pPr>
        <w:spacing w:after="360"/>
        <w:rPr>
          <w:rFonts w:ascii="Myriad Pro" w:hAnsi="Myriad Pro"/>
          <w:b/>
          <w:color w:val="000000" w:themeColor="text1"/>
          <w:sz w:val="40"/>
          <w:szCs w:val="40"/>
        </w:rPr>
      </w:pPr>
    </w:p>
    <w:p w:rsidR="00EA3CE8" w:rsidRPr="00A77A47" w:rsidRDefault="00EA3CE8" w:rsidP="00EA3C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Załącznik nr 5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do SIWZ</w:t>
      </w:r>
    </w:p>
    <w:p w:rsidR="001F6BFC" w:rsidRDefault="00EA3CE8" w:rsidP="00EE50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dot.: postępowania o ud</w:t>
      </w:r>
      <w:r w:rsidR="001F6BFC">
        <w:rPr>
          <w:rFonts w:ascii="Times New Roman" w:hAnsi="Times New Roman"/>
          <w:color w:val="000000" w:themeColor="text1"/>
          <w:sz w:val="24"/>
          <w:szCs w:val="24"/>
        </w:rPr>
        <w:t>zielenie zamówienia publicznego</w:t>
      </w:r>
    </w:p>
    <w:p w:rsidR="00EA3CE8" w:rsidRDefault="0036405D" w:rsidP="00EE50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Nr sprawy </w:t>
      </w:r>
      <w:r w:rsidR="004252FF">
        <w:rPr>
          <w:rFonts w:ascii="Times New Roman" w:hAnsi="Times New Roman" w:cs="Times New Roman"/>
          <w:b/>
          <w:bCs/>
          <w:color w:val="auto"/>
          <w:sz w:val="24"/>
          <w:szCs w:val="24"/>
        </w:rPr>
        <w:t>DPI.272.02.20.2016</w:t>
      </w:r>
      <w:bookmarkStart w:id="0" w:name="_GoBack"/>
      <w:bookmarkEnd w:id="0"/>
    </w:p>
    <w:p w:rsidR="0054691E" w:rsidRDefault="0054691E" w:rsidP="002D20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2D202B" w:rsidRDefault="0054691E" w:rsidP="005469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„</w:t>
      </w:r>
      <w:r w:rsidR="002D202B" w:rsidRPr="000B5E23"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  <w:t>Udzielanie świadczeń zdrowotnych w zakr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  <w:t>esie diagnostyki laboratoryjnej”</w:t>
      </w:r>
    </w:p>
    <w:p w:rsidR="009F58D4" w:rsidRPr="00A77A47" w:rsidRDefault="009F58D4" w:rsidP="00EA3CE8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B262BA" w:rsidRDefault="00B262BA" w:rsidP="00EA3CE8">
      <w:pPr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EA3CE8" w:rsidRPr="00A77A47" w:rsidRDefault="009F58D4" w:rsidP="001F6BFC">
      <w:pPr>
        <w:spacing w:after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…………………………., dnia ………………….. 201</w:t>
      </w:r>
      <w:r w:rsidR="001F6BFC">
        <w:rPr>
          <w:rFonts w:ascii="Times New Roman" w:hAnsi="Times New Roman"/>
          <w:color w:val="000000" w:themeColor="text1"/>
          <w:sz w:val="24"/>
          <w:szCs w:val="24"/>
        </w:rPr>
        <w:t>6</w:t>
      </w:r>
      <w:r w:rsidR="00EA3CE8" w:rsidRPr="00A77A47">
        <w:rPr>
          <w:rFonts w:ascii="Times New Roman" w:hAnsi="Times New Roman"/>
          <w:color w:val="000000" w:themeColor="text1"/>
          <w:sz w:val="24"/>
          <w:szCs w:val="24"/>
        </w:rPr>
        <w:t>r.</w:t>
      </w:r>
    </w:p>
    <w:p w:rsidR="00EA3CE8" w:rsidRPr="00A77A47" w:rsidRDefault="00EA3CE8" w:rsidP="001F6BFC">
      <w:pPr>
        <w:spacing w:after="0"/>
        <w:ind w:left="4248"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(miejscowość)</w:t>
      </w:r>
    </w:p>
    <w:p w:rsidR="002D202B" w:rsidRDefault="001F6BFC" w:rsidP="00EA3CE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………………………………………</w:t>
      </w:r>
    </w:p>
    <w:p w:rsidR="00EA3CE8" w:rsidRPr="00A77A47" w:rsidRDefault="00EA3CE8" w:rsidP="00EA3CE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Nazwa i adres Wykonawcy</w:t>
      </w:r>
    </w:p>
    <w:p w:rsidR="00EA3CE8" w:rsidRPr="00A77A47" w:rsidRDefault="00EA3CE8" w:rsidP="00EA3CE8">
      <w:pPr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</w:pPr>
      <w:r w:rsidRPr="00A77A47"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t xml:space="preserve">WYKAZ WYKONANYCH </w:t>
      </w:r>
      <w:r w:rsidR="003C3899"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t>USŁUG</w:t>
      </w:r>
    </w:p>
    <w:p w:rsidR="00EA3CE8" w:rsidRDefault="00EA3CE8" w:rsidP="006D3449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Oświadczamy, że wykonałem (wykonaliśmy</w:t>
      </w:r>
      <w:r w:rsidR="001F6BFC">
        <w:rPr>
          <w:rFonts w:ascii="Times New Roman" w:hAnsi="Times New Roman"/>
          <w:color w:val="000000" w:themeColor="text1"/>
          <w:sz w:val="24"/>
          <w:szCs w:val="24"/>
        </w:rPr>
        <w:t>) następujące dostawy</w:t>
      </w:r>
      <w:r w:rsidRPr="00A77A47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6D3449" w:rsidRDefault="006D3449" w:rsidP="006D3449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6D3449" w:rsidRPr="006D3449" w:rsidRDefault="006D3449" w:rsidP="006D3449">
      <w:pPr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D3449">
        <w:rPr>
          <w:rFonts w:ascii="Times New Roman" w:hAnsi="Times New Roman"/>
          <w:b/>
          <w:color w:val="000000" w:themeColor="text1"/>
          <w:sz w:val="24"/>
          <w:szCs w:val="24"/>
        </w:rPr>
        <w:t>Nr Zadania*……….....</w:t>
      </w:r>
    </w:p>
    <w:p w:rsidR="006D3449" w:rsidRPr="00A77A47" w:rsidRDefault="006D3449" w:rsidP="006D3449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77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269"/>
        <w:gridCol w:w="1984"/>
        <w:gridCol w:w="1160"/>
        <w:gridCol w:w="1250"/>
        <w:gridCol w:w="1648"/>
        <w:gridCol w:w="1892"/>
      </w:tblGrid>
      <w:tr w:rsidR="00EA3CE8" w:rsidRPr="00A77A47" w:rsidTr="001F6BFC">
        <w:trPr>
          <w:trHeight w:val="43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6D344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6D344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Nazwa dostaw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54691E" w:rsidP="006D344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Przedmiot usługi</w:t>
            </w:r>
            <w:r w:rsidR="00EA3CE8"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1F6BFC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wraz z jej krótkim opisem oraz </w:t>
            </w:r>
            <w:r w:rsidR="00EA3CE8"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wartością zamówienia*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A3CE8" w:rsidRPr="00A77A47" w:rsidRDefault="00EA3CE8" w:rsidP="006D344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Data wykonania</w:t>
            </w:r>
          </w:p>
        </w:tc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6D344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Odbiorca (nazwa, adres, nr tel. do kontaktu)</w:t>
            </w:r>
          </w:p>
        </w:tc>
        <w:tc>
          <w:tcPr>
            <w:tcW w:w="1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6D344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Nazwa Wykonawcy**</w:t>
            </w:r>
          </w:p>
        </w:tc>
      </w:tr>
      <w:tr w:rsidR="00EA3CE8" w:rsidRPr="00A77A47" w:rsidTr="001F6BFC">
        <w:trPr>
          <w:trHeight w:val="25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CE8" w:rsidRPr="00A77A47" w:rsidRDefault="00EA3CE8" w:rsidP="006D344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CE8" w:rsidRPr="00A77A47" w:rsidRDefault="00EA3CE8" w:rsidP="00E713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CE8" w:rsidRPr="00A77A47" w:rsidRDefault="00EA3CE8" w:rsidP="00E713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3CE8" w:rsidRPr="00A77A47" w:rsidRDefault="00EA3CE8" w:rsidP="00E713F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Początek (data)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E713F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Zakończenie (data)</w:t>
            </w:r>
          </w:p>
        </w:tc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CE8" w:rsidRPr="00A77A47" w:rsidRDefault="00EA3CE8" w:rsidP="00E713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CE8" w:rsidRPr="00A77A47" w:rsidRDefault="00EA3CE8" w:rsidP="00E713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EA3CE8" w:rsidRPr="00A77A47" w:rsidTr="001F6BF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EA3CE8" w:rsidRPr="00A77A47" w:rsidTr="001F6BF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EA3CE8" w:rsidRDefault="00EA3CE8" w:rsidP="00EA3CE8">
      <w:pPr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</w:pPr>
    </w:p>
    <w:p w:rsidR="006D3449" w:rsidRPr="006D3449" w:rsidRDefault="006D3449" w:rsidP="00EA3CE8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D3449">
        <w:rPr>
          <w:rFonts w:ascii="Times New Roman" w:eastAsia="Calibri" w:hAnsi="Times New Roman"/>
          <w:b/>
          <w:color w:val="000000" w:themeColor="text1"/>
          <w:sz w:val="24"/>
          <w:szCs w:val="24"/>
          <w:lang w:eastAsia="en-US"/>
        </w:rPr>
        <w:lastRenderedPageBreak/>
        <w:t>Nr Zadania*</w:t>
      </w:r>
      <w:r w:rsidRPr="006D3449">
        <w:rPr>
          <w:rFonts w:ascii="Times New Roman" w:hAnsi="Times New Roman"/>
          <w:b/>
          <w:color w:val="000000" w:themeColor="text1"/>
          <w:sz w:val="24"/>
          <w:szCs w:val="24"/>
        </w:rPr>
        <w:t>……….....</w:t>
      </w:r>
    </w:p>
    <w:tbl>
      <w:tblPr>
        <w:tblW w:w="1077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269"/>
        <w:gridCol w:w="1984"/>
        <w:gridCol w:w="1160"/>
        <w:gridCol w:w="1250"/>
        <w:gridCol w:w="1648"/>
        <w:gridCol w:w="1892"/>
      </w:tblGrid>
      <w:tr w:rsidR="006D3449" w:rsidRPr="00A77A47" w:rsidTr="00FD0380">
        <w:trPr>
          <w:trHeight w:val="43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Nazwa dostaw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54691E" w:rsidP="0054691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Przedmiot usługi </w:t>
            </w:r>
            <w:r w:rsidR="006D344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wraz z jej krótkim opisem oraz </w:t>
            </w:r>
            <w:r w:rsidR="006D3449"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wartością zamówienia*</w:t>
            </w:r>
            <w:r w:rsidR="006D344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Data wykonania</w:t>
            </w:r>
          </w:p>
        </w:tc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Odbiorca (nazwa, adres, nr tel. do kontaktu)</w:t>
            </w:r>
          </w:p>
        </w:tc>
        <w:tc>
          <w:tcPr>
            <w:tcW w:w="1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Nazwa Wykonawcy*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</w:tr>
      <w:tr w:rsidR="006D3449" w:rsidRPr="00A77A47" w:rsidTr="00FD0380">
        <w:trPr>
          <w:trHeight w:val="25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449" w:rsidRPr="00A77A47" w:rsidRDefault="006D3449" w:rsidP="00FD03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449" w:rsidRPr="00A77A47" w:rsidRDefault="006D3449" w:rsidP="00FD03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449" w:rsidRPr="00A77A47" w:rsidRDefault="006D3449" w:rsidP="00FD03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D3449" w:rsidRPr="00A77A47" w:rsidRDefault="006D3449" w:rsidP="00FD038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Początek (data)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Zakończenie (data)</w:t>
            </w:r>
          </w:p>
        </w:tc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449" w:rsidRPr="00A77A47" w:rsidRDefault="006D3449" w:rsidP="00FD03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449" w:rsidRPr="00A77A47" w:rsidRDefault="006D3449" w:rsidP="00FD03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6D3449" w:rsidRPr="00A77A47" w:rsidTr="00FD038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6D3449" w:rsidRPr="00A77A47" w:rsidTr="00FD038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6D3449" w:rsidRDefault="006D3449" w:rsidP="00EA3CE8">
      <w:pPr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</w:pPr>
    </w:p>
    <w:p w:rsidR="002D202B" w:rsidRPr="006D3449" w:rsidRDefault="002D202B" w:rsidP="002D202B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D3449">
        <w:rPr>
          <w:rFonts w:ascii="Times New Roman" w:eastAsia="Calibri" w:hAnsi="Times New Roman"/>
          <w:b/>
          <w:color w:val="000000" w:themeColor="text1"/>
          <w:sz w:val="24"/>
          <w:szCs w:val="24"/>
          <w:lang w:eastAsia="en-US"/>
        </w:rPr>
        <w:t>Nr Zadania*</w:t>
      </w:r>
      <w:r w:rsidRPr="006D3449">
        <w:rPr>
          <w:rFonts w:ascii="Times New Roman" w:hAnsi="Times New Roman"/>
          <w:b/>
          <w:color w:val="000000" w:themeColor="text1"/>
          <w:sz w:val="24"/>
          <w:szCs w:val="24"/>
        </w:rPr>
        <w:t>……….....</w:t>
      </w:r>
    </w:p>
    <w:tbl>
      <w:tblPr>
        <w:tblW w:w="1077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269"/>
        <w:gridCol w:w="1984"/>
        <w:gridCol w:w="1160"/>
        <w:gridCol w:w="1250"/>
        <w:gridCol w:w="1648"/>
        <w:gridCol w:w="1892"/>
      </w:tblGrid>
      <w:tr w:rsidR="002D202B" w:rsidRPr="00A77A47" w:rsidTr="00530BB8">
        <w:trPr>
          <w:trHeight w:val="43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202B" w:rsidRPr="00A77A47" w:rsidRDefault="002D202B" w:rsidP="00530BB8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202B" w:rsidRPr="00A77A47" w:rsidRDefault="002D202B" w:rsidP="00530BB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Nazwa dostaw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202B" w:rsidRPr="00A77A47" w:rsidRDefault="002D202B" w:rsidP="0054691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Przedmiot </w:t>
            </w:r>
            <w:r w:rsidR="0054691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usługi</w:t>
            </w: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wraz z jej krótkim opisem oraz </w:t>
            </w: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wartością zamówienia*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202B" w:rsidRPr="00A77A47" w:rsidRDefault="002D202B" w:rsidP="00530BB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Data wykonania</w:t>
            </w:r>
          </w:p>
        </w:tc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202B" w:rsidRPr="00A77A47" w:rsidRDefault="002D202B" w:rsidP="00530BB8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Odbiorca (nazwa, adres, nr tel. do kontaktu)</w:t>
            </w:r>
          </w:p>
        </w:tc>
        <w:tc>
          <w:tcPr>
            <w:tcW w:w="1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202B" w:rsidRPr="00A77A47" w:rsidRDefault="002D202B" w:rsidP="00530BB8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Nazwa Wykonawcy*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</w:tr>
      <w:tr w:rsidR="002D202B" w:rsidRPr="00A77A47" w:rsidTr="00530BB8">
        <w:trPr>
          <w:trHeight w:val="25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202B" w:rsidRPr="00A77A47" w:rsidRDefault="002D202B" w:rsidP="00530B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202B" w:rsidRPr="00A77A47" w:rsidRDefault="002D202B" w:rsidP="00530B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202B" w:rsidRPr="00A77A47" w:rsidRDefault="002D202B" w:rsidP="00530B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D202B" w:rsidRPr="00A77A47" w:rsidRDefault="002D202B" w:rsidP="00530BB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Początek (data)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D202B" w:rsidRPr="00A77A47" w:rsidRDefault="002D202B" w:rsidP="00530BB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Zakończenie (data)</w:t>
            </w:r>
          </w:p>
        </w:tc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202B" w:rsidRPr="00A77A47" w:rsidRDefault="002D202B" w:rsidP="00530B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202B" w:rsidRPr="00A77A47" w:rsidRDefault="002D202B" w:rsidP="00530B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D202B" w:rsidRPr="00A77A47" w:rsidTr="00530B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202B" w:rsidRPr="00A77A47" w:rsidRDefault="002D202B" w:rsidP="00530BB8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02B" w:rsidRPr="00A77A47" w:rsidRDefault="002D202B" w:rsidP="00530BB8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2D202B" w:rsidRPr="00A77A47" w:rsidRDefault="002D202B" w:rsidP="00530BB8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02B" w:rsidRPr="00A77A47" w:rsidRDefault="002D202B" w:rsidP="00530BB8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D202B" w:rsidRPr="00A77A47" w:rsidRDefault="002D202B" w:rsidP="00530BB8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D202B" w:rsidRPr="00A77A47" w:rsidRDefault="002D202B" w:rsidP="00530BB8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02B" w:rsidRPr="00A77A47" w:rsidRDefault="002D202B" w:rsidP="00530BB8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02B" w:rsidRPr="00A77A47" w:rsidRDefault="002D202B" w:rsidP="00530BB8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D202B" w:rsidRPr="00A77A47" w:rsidTr="00530B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202B" w:rsidRPr="00A77A47" w:rsidRDefault="002D202B" w:rsidP="00530BB8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02B" w:rsidRPr="00A77A47" w:rsidRDefault="002D202B" w:rsidP="00530BB8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2D202B" w:rsidRPr="00A77A47" w:rsidRDefault="002D202B" w:rsidP="00530BB8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02B" w:rsidRPr="00A77A47" w:rsidRDefault="002D202B" w:rsidP="00530BB8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02B" w:rsidRPr="00A77A47" w:rsidRDefault="002D202B" w:rsidP="00530BB8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02B" w:rsidRPr="00A77A47" w:rsidRDefault="002D202B" w:rsidP="00530BB8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02B" w:rsidRPr="00A77A47" w:rsidRDefault="002D202B" w:rsidP="00530BB8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02B" w:rsidRPr="00A77A47" w:rsidRDefault="002D202B" w:rsidP="00530BB8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2D202B" w:rsidRPr="00A77A47" w:rsidRDefault="002D202B" w:rsidP="00EA3CE8">
      <w:pPr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</w:pPr>
    </w:p>
    <w:p w:rsidR="00EA3CE8" w:rsidRDefault="00EA3CE8" w:rsidP="001F6BFC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Uwaga – Wykonawca jest zobowiązany dostarczyć dowody potwierdzające należyte wykonanie ws</w:t>
      </w:r>
      <w:r w:rsidR="0054691E">
        <w:rPr>
          <w:rFonts w:ascii="Times New Roman" w:hAnsi="Times New Roman"/>
          <w:color w:val="000000" w:themeColor="text1"/>
          <w:sz w:val="24"/>
          <w:szCs w:val="24"/>
        </w:rPr>
        <w:t>kazanych w tabeli powyżej usług</w:t>
      </w:r>
      <w:r w:rsidRPr="00A77A47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6D3449" w:rsidRPr="006D3449" w:rsidRDefault="006D3449" w:rsidP="001F6BFC">
      <w:pPr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D3449">
        <w:rPr>
          <w:rFonts w:ascii="Times New Roman" w:hAnsi="Times New Roman"/>
          <w:b/>
          <w:color w:val="000000" w:themeColor="text1"/>
          <w:sz w:val="24"/>
          <w:szCs w:val="24"/>
        </w:rPr>
        <w:t xml:space="preserve">* W przypadku, gdy Wykonawca składa ofertę na więcej niż jedno zadanie, wówczas powinien wypełnić ww. wzór tabeli dla każdego z oferowanych zadań, w związku z czym w niniejszym załączniku Wykonawca powinien wskazać tyle tabel, ilu zadań dotyczy jego oferta,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w sposób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zgodny</w:t>
      </w:r>
      <w:r w:rsidRPr="006D3449">
        <w:rPr>
          <w:rFonts w:ascii="Times New Roman" w:hAnsi="Times New Roman"/>
          <w:b/>
          <w:color w:val="000000" w:themeColor="text1"/>
          <w:sz w:val="24"/>
          <w:szCs w:val="24"/>
        </w:rPr>
        <w:t xml:space="preserve"> z przedstawionym przykładem.</w:t>
      </w:r>
      <w:r w:rsidR="002E191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B530EC">
        <w:rPr>
          <w:rFonts w:ascii="Times New Roman" w:hAnsi="Times New Roman"/>
          <w:b/>
          <w:color w:val="000000" w:themeColor="text1"/>
          <w:sz w:val="24"/>
          <w:szCs w:val="24"/>
        </w:rPr>
        <w:t>Na wniosek Wykonawcy, Zamawiający udostępni niniejszy załącznik w wersji edytowalnej.</w:t>
      </w:r>
    </w:p>
    <w:p w:rsidR="00EA3CE8" w:rsidRPr="00A77A47" w:rsidRDefault="00EA3CE8" w:rsidP="001F6BFC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*</w:t>
      </w:r>
      <w:r w:rsidR="006D3449">
        <w:rPr>
          <w:rFonts w:ascii="Times New Roman" w:hAnsi="Times New Roman"/>
          <w:color w:val="000000" w:themeColor="text1"/>
          <w:sz w:val="24"/>
          <w:szCs w:val="24"/>
        </w:rPr>
        <w:t>*</w:t>
      </w:r>
      <w:r w:rsidRPr="00A77A47">
        <w:rPr>
          <w:rFonts w:ascii="Times New Roman" w:hAnsi="Times New Roman"/>
          <w:color w:val="000000" w:themeColor="text1"/>
          <w:sz w:val="24"/>
          <w:szCs w:val="24"/>
        </w:rPr>
        <w:t xml:space="preserve"> Przedmiot i opis wykonanych </w:t>
      </w:r>
      <w:r w:rsidR="0054691E">
        <w:rPr>
          <w:rFonts w:ascii="Times New Roman" w:hAnsi="Times New Roman"/>
          <w:color w:val="000000" w:themeColor="text1"/>
          <w:sz w:val="24"/>
          <w:szCs w:val="24"/>
        </w:rPr>
        <w:t>usług</w:t>
      </w:r>
      <w:r w:rsidRPr="00A77A47">
        <w:rPr>
          <w:rFonts w:ascii="Times New Roman" w:hAnsi="Times New Roman"/>
          <w:color w:val="000000" w:themeColor="text1"/>
          <w:sz w:val="24"/>
          <w:szCs w:val="24"/>
        </w:rPr>
        <w:t xml:space="preserve"> powinien być tak przedstawiony, by umożliwić Zamawiającemu ocenę spełnienia warunków. </w:t>
      </w:r>
    </w:p>
    <w:p w:rsidR="00EA3CE8" w:rsidRDefault="00EA3CE8" w:rsidP="001F6BFC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**</w:t>
      </w:r>
      <w:r w:rsidR="006D3449">
        <w:rPr>
          <w:rFonts w:ascii="Times New Roman" w:hAnsi="Times New Roman"/>
          <w:color w:val="000000" w:themeColor="text1"/>
          <w:sz w:val="24"/>
          <w:szCs w:val="24"/>
        </w:rPr>
        <w:t>*</w:t>
      </w:r>
      <w:r w:rsidRPr="00A77A47">
        <w:rPr>
          <w:rFonts w:ascii="Times New Roman" w:hAnsi="Times New Roman"/>
          <w:color w:val="000000" w:themeColor="text1"/>
          <w:sz w:val="24"/>
          <w:szCs w:val="24"/>
        </w:rPr>
        <w:t xml:space="preserve"> Wypełniają Wykonawcy wspólnie ubiegający się o udzielenie niniejszego zamówienia oraz w przypadku użyczeń na podstawie art. 26 ust.</w:t>
      </w:r>
      <w:r w:rsidR="006D3449">
        <w:rPr>
          <w:rFonts w:ascii="Times New Roman" w:hAnsi="Times New Roman"/>
          <w:color w:val="000000" w:themeColor="text1"/>
          <w:sz w:val="24"/>
          <w:szCs w:val="24"/>
        </w:rPr>
        <w:t xml:space="preserve"> 2b Prawa zamówień publicznych.</w:t>
      </w:r>
    </w:p>
    <w:p w:rsidR="006D3449" w:rsidRPr="00A77A47" w:rsidRDefault="006D3449" w:rsidP="001F6BFC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A3CE8" w:rsidRPr="00A77A47" w:rsidRDefault="00EA3CE8" w:rsidP="00EA3CE8">
      <w:pPr>
        <w:ind w:left="4248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……………………………………………………</w:t>
      </w:r>
    </w:p>
    <w:p w:rsidR="00EA3CE8" w:rsidRPr="00A77A47" w:rsidRDefault="00EA3CE8" w:rsidP="00EA3CE8">
      <w:pPr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(pieczątka i podpis osoby uprawnionej)</w:t>
      </w:r>
    </w:p>
    <w:p w:rsidR="00EA3CE8" w:rsidRPr="00A77A47" w:rsidRDefault="00EA3CE8" w:rsidP="00EA3CE8">
      <w:pPr>
        <w:ind w:left="4248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</w:t>
      </w:r>
    </w:p>
    <w:sectPr w:rsidR="00EA3CE8" w:rsidRPr="00A77A47" w:rsidSect="00D84E5E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473" w:rsidRDefault="00233473">
      <w:pPr>
        <w:spacing w:after="0" w:line="240" w:lineRule="auto"/>
      </w:pPr>
      <w:r>
        <w:separator/>
      </w:r>
    </w:p>
  </w:endnote>
  <w:endnote w:type="continuationSeparator" w:id="0">
    <w:p w:rsidR="00233473" w:rsidRDefault="00233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473" w:rsidRDefault="00233473">
      <w:pPr>
        <w:spacing w:after="0" w:line="240" w:lineRule="auto"/>
      </w:pPr>
      <w:r>
        <w:separator/>
      </w:r>
    </w:p>
  </w:footnote>
  <w:footnote w:type="continuationSeparator" w:id="0">
    <w:p w:rsidR="00233473" w:rsidRDefault="00233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AC3996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4252FF">
          <w:rPr>
            <w:noProof/>
            <w:color w:val="auto"/>
          </w:rPr>
          <w:t>3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Pr="00E3305A" w:rsidRDefault="00EE504C">
    <w:pPr>
      <w:pStyle w:val="Nazwa"/>
    </w:pPr>
  </w:p>
  <w:p w:rsidR="00EE504C" w:rsidRPr="00EC5657" w:rsidRDefault="00233473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C14"/>
    <w:rsid w:val="00021D98"/>
    <w:rsid w:val="000232C8"/>
    <w:rsid w:val="00031840"/>
    <w:rsid w:val="00035C0C"/>
    <w:rsid w:val="00041DB5"/>
    <w:rsid w:val="00066ED0"/>
    <w:rsid w:val="00067945"/>
    <w:rsid w:val="0008542F"/>
    <w:rsid w:val="00085970"/>
    <w:rsid w:val="000B1AF3"/>
    <w:rsid w:val="000B3717"/>
    <w:rsid w:val="000C2EE9"/>
    <w:rsid w:val="000D5123"/>
    <w:rsid w:val="000E14CB"/>
    <w:rsid w:val="000F1D6D"/>
    <w:rsid w:val="001027F0"/>
    <w:rsid w:val="00106C14"/>
    <w:rsid w:val="001332D0"/>
    <w:rsid w:val="001371E4"/>
    <w:rsid w:val="00144C0F"/>
    <w:rsid w:val="00155E0D"/>
    <w:rsid w:val="00157F5A"/>
    <w:rsid w:val="00171EFC"/>
    <w:rsid w:val="001752B1"/>
    <w:rsid w:val="0017632A"/>
    <w:rsid w:val="00177408"/>
    <w:rsid w:val="00197AA3"/>
    <w:rsid w:val="001A440C"/>
    <w:rsid w:val="001A4F60"/>
    <w:rsid w:val="001C792B"/>
    <w:rsid w:val="001D0E6C"/>
    <w:rsid w:val="001D3377"/>
    <w:rsid w:val="001E5066"/>
    <w:rsid w:val="001E623B"/>
    <w:rsid w:val="001F6BFC"/>
    <w:rsid w:val="00201D22"/>
    <w:rsid w:val="002058FB"/>
    <w:rsid w:val="00211F6E"/>
    <w:rsid w:val="00233473"/>
    <w:rsid w:val="002410CE"/>
    <w:rsid w:val="00253E10"/>
    <w:rsid w:val="00272BA8"/>
    <w:rsid w:val="002917DD"/>
    <w:rsid w:val="002A0E8B"/>
    <w:rsid w:val="002B4255"/>
    <w:rsid w:val="002B741F"/>
    <w:rsid w:val="002D202B"/>
    <w:rsid w:val="002E191F"/>
    <w:rsid w:val="002F61B8"/>
    <w:rsid w:val="00324D9C"/>
    <w:rsid w:val="003265F2"/>
    <w:rsid w:val="00336EE4"/>
    <w:rsid w:val="00343AE3"/>
    <w:rsid w:val="00347627"/>
    <w:rsid w:val="00351348"/>
    <w:rsid w:val="00353B5E"/>
    <w:rsid w:val="0036405D"/>
    <w:rsid w:val="003704CB"/>
    <w:rsid w:val="00390481"/>
    <w:rsid w:val="003A0925"/>
    <w:rsid w:val="003B0A1C"/>
    <w:rsid w:val="003B5719"/>
    <w:rsid w:val="003C2620"/>
    <w:rsid w:val="003C3899"/>
    <w:rsid w:val="003C4CE6"/>
    <w:rsid w:val="003C60B1"/>
    <w:rsid w:val="003C70C3"/>
    <w:rsid w:val="003D0A8D"/>
    <w:rsid w:val="003D6B93"/>
    <w:rsid w:val="003E4634"/>
    <w:rsid w:val="00405606"/>
    <w:rsid w:val="00412F28"/>
    <w:rsid w:val="0041454B"/>
    <w:rsid w:val="004153B3"/>
    <w:rsid w:val="00416411"/>
    <w:rsid w:val="004252FF"/>
    <w:rsid w:val="00430F3F"/>
    <w:rsid w:val="00442AA1"/>
    <w:rsid w:val="00454542"/>
    <w:rsid w:val="00461EC6"/>
    <w:rsid w:val="00466FB9"/>
    <w:rsid w:val="00483ECE"/>
    <w:rsid w:val="00494276"/>
    <w:rsid w:val="004A7137"/>
    <w:rsid w:val="004B2240"/>
    <w:rsid w:val="004C6A99"/>
    <w:rsid w:val="004D11F3"/>
    <w:rsid w:val="004D597E"/>
    <w:rsid w:val="004E40B1"/>
    <w:rsid w:val="004F50AC"/>
    <w:rsid w:val="00501CB4"/>
    <w:rsid w:val="00502AF4"/>
    <w:rsid w:val="005037D3"/>
    <w:rsid w:val="00527893"/>
    <w:rsid w:val="0054623D"/>
    <w:rsid w:val="00546315"/>
    <w:rsid w:val="0054691E"/>
    <w:rsid w:val="00557F6C"/>
    <w:rsid w:val="005628EA"/>
    <w:rsid w:val="00585833"/>
    <w:rsid w:val="005A60B7"/>
    <w:rsid w:val="005C6CF5"/>
    <w:rsid w:val="006006FC"/>
    <w:rsid w:val="00601857"/>
    <w:rsid w:val="0060366A"/>
    <w:rsid w:val="006043C6"/>
    <w:rsid w:val="00607C9F"/>
    <w:rsid w:val="006127FB"/>
    <w:rsid w:val="00631A51"/>
    <w:rsid w:val="006328A3"/>
    <w:rsid w:val="00640A4A"/>
    <w:rsid w:val="0064265B"/>
    <w:rsid w:val="00654A00"/>
    <w:rsid w:val="006568E5"/>
    <w:rsid w:val="0066202E"/>
    <w:rsid w:val="00664E0B"/>
    <w:rsid w:val="00675E32"/>
    <w:rsid w:val="00686D7A"/>
    <w:rsid w:val="00690E00"/>
    <w:rsid w:val="006A3CFF"/>
    <w:rsid w:val="006A5F24"/>
    <w:rsid w:val="006A770F"/>
    <w:rsid w:val="006B6AEB"/>
    <w:rsid w:val="006B7817"/>
    <w:rsid w:val="006C5933"/>
    <w:rsid w:val="006C7A73"/>
    <w:rsid w:val="006D3449"/>
    <w:rsid w:val="006E338F"/>
    <w:rsid w:val="006F3E96"/>
    <w:rsid w:val="00712105"/>
    <w:rsid w:val="00736F83"/>
    <w:rsid w:val="00747C9A"/>
    <w:rsid w:val="007548FC"/>
    <w:rsid w:val="00762978"/>
    <w:rsid w:val="00776A45"/>
    <w:rsid w:val="00787546"/>
    <w:rsid w:val="007A2C63"/>
    <w:rsid w:val="007C7A41"/>
    <w:rsid w:val="007D205D"/>
    <w:rsid w:val="007D6794"/>
    <w:rsid w:val="007E6C01"/>
    <w:rsid w:val="00800649"/>
    <w:rsid w:val="00815208"/>
    <w:rsid w:val="00836E4D"/>
    <w:rsid w:val="00837081"/>
    <w:rsid w:val="00837AA0"/>
    <w:rsid w:val="00840CA3"/>
    <w:rsid w:val="00866248"/>
    <w:rsid w:val="00872543"/>
    <w:rsid w:val="008839C0"/>
    <w:rsid w:val="008920D8"/>
    <w:rsid w:val="008A16D8"/>
    <w:rsid w:val="008B0855"/>
    <w:rsid w:val="008B49ED"/>
    <w:rsid w:val="008B6247"/>
    <w:rsid w:val="008D0CF5"/>
    <w:rsid w:val="008D19CE"/>
    <w:rsid w:val="008D5CE8"/>
    <w:rsid w:val="008E0193"/>
    <w:rsid w:val="008F4CD0"/>
    <w:rsid w:val="00904484"/>
    <w:rsid w:val="00907DF9"/>
    <w:rsid w:val="00911ABA"/>
    <w:rsid w:val="00923B1C"/>
    <w:rsid w:val="00936445"/>
    <w:rsid w:val="0093779D"/>
    <w:rsid w:val="0094015B"/>
    <w:rsid w:val="009466BC"/>
    <w:rsid w:val="00974D99"/>
    <w:rsid w:val="009769BE"/>
    <w:rsid w:val="00986E25"/>
    <w:rsid w:val="00991F18"/>
    <w:rsid w:val="009A10C7"/>
    <w:rsid w:val="009B5E3F"/>
    <w:rsid w:val="009C2FBC"/>
    <w:rsid w:val="009C34F1"/>
    <w:rsid w:val="009C4101"/>
    <w:rsid w:val="009C70F8"/>
    <w:rsid w:val="009D441A"/>
    <w:rsid w:val="009D7534"/>
    <w:rsid w:val="009E789E"/>
    <w:rsid w:val="009F58D4"/>
    <w:rsid w:val="00A01A04"/>
    <w:rsid w:val="00A032BD"/>
    <w:rsid w:val="00A12995"/>
    <w:rsid w:val="00A3011E"/>
    <w:rsid w:val="00A30DB5"/>
    <w:rsid w:val="00A36001"/>
    <w:rsid w:val="00A36315"/>
    <w:rsid w:val="00A3660E"/>
    <w:rsid w:val="00A37339"/>
    <w:rsid w:val="00A5180A"/>
    <w:rsid w:val="00A612C1"/>
    <w:rsid w:val="00A70159"/>
    <w:rsid w:val="00A72B97"/>
    <w:rsid w:val="00A73526"/>
    <w:rsid w:val="00A76D74"/>
    <w:rsid w:val="00A8425A"/>
    <w:rsid w:val="00A90CF8"/>
    <w:rsid w:val="00AB469E"/>
    <w:rsid w:val="00AB4B74"/>
    <w:rsid w:val="00AC112E"/>
    <w:rsid w:val="00AC3996"/>
    <w:rsid w:val="00AE1AB4"/>
    <w:rsid w:val="00AE5AAC"/>
    <w:rsid w:val="00AF0F8D"/>
    <w:rsid w:val="00B027DB"/>
    <w:rsid w:val="00B11004"/>
    <w:rsid w:val="00B14407"/>
    <w:rsid w:val="00B21509"/>
    <w:rsid w:val="00B24B59"/>
    <w:rsid w:val="00B262BA"/>
    <w:rsid w:val="00B30980"/>
    <w:rsid w:val="00B32278"/>
    <w:rsid w:val="00B347CC"/>
    <w:rsid w:val="00B42113"/>
    <w:rsid w:val="00B42E50"/>
    <w:rsid w:val="00B44792"/>
    <w:rsid w:val="00B530EC"/>
    <w:rsid w:val="00B56046"/>
    <w:rsid w:val="00B65920"/>
    <w:rsid w:val="00BC1655"/>
    <w:rsid w:val="00BF2F3F"/>
    <w:rsid w:val="00BF32FE"/>
    <w:rsid w:val="00C2388A"/>
    <w:rsid w:val="00C367E4"/>
    <w:rsid w:val="00C4072F"/>
    <w:rsid w:val="00C4471A"/>
    <w:rsid w:val="00C70D23"/>
    <w:rsid w:val="00C74BF6"/>
    <w:rsid w:val="00C74F1A"/>
    <w:rsid w:val="00C87D05"/>
    <w:rsid w:val="00C92DDF"/>
    <w:rsid w:val="00C95A6E"/>
    <w:rsid w:val="00CB0444"/>
    <w:rsid w:val="00CC616A"/>
    <w:rsid w:val="00CD14F1"/>
    <w:rsid w:val="00CE07C9"/>
    <w:rsid w:val="00D0730C"/>
    <w:rsid w:val="00D110B3"/>
    <w:rsid w:val="00D23CE4"/>
    <w:rsid w:val="00D24AFD"/>
    <w:rsid w:val="00D30F69"/>
    <w:rsid w:val="00D43308"/>
    <w:rsid w:val="00D44FF8"/>
    <w:rsid w:val="00D551C5"/>
    <w:rsid w:val="00D67317"/>
    <w:rsid w:val="00D7531C"/>
    <w:rsid w:val="00D809D0"/>
    <w:rsid w:val="00D81AC3"/>
    <w:rsid w:val="00D84E5E"/>
    <w:rsid w:val="00D9136F"/>
    <w:rsid w:val="00D9156D"/>
    <w:rsid w:val="00D9473B"/>
    <w:rsid w:val="00DA3F50"/>
    <w:rsid w:val="00DA6215"/>
    <w:rsid w:val="00DB5C15"/>
    <w:rsid w:val="00DC0F3D"/>
    <w:rsid w:val="00DC38BB"/>
    <w:rsid w:val="00DD0A58"/>
    <w:rsid w:val="00DD7097"/>
    <w:rsid w:val="00E02E89"/>
    <w:rsid w:val="00E07CD6"/>
    <w:rsid w:val="00E143E1"/>
    <w:rsid w:val="00E30E49"/>
    <w:rsid w:val="00E3305A"/>
    <w:rsid w:val="00E44BB4"/>
    <w:rsid w:val="00E46F37"/>
    <w:rsid w:val="00E55D96"/>
    <w:rsid w:val="00E64B02"/>
    <w:rsid w:val="00E7726C"/>
    <w:rsid w:val="00E8566F"/>
    <w:rsid w:val="00EA3CE8"/>
    <w:rsid w:val="00EA45EC"/>
    <w:rsid w:val="00EB33C2"/>
    <w:rsid w:val="00EC20A9"/>
    <w:rsid w:val="00EC2705"/>
    <w:rsid w:val="00EC33F7"/>
    <w:rsid w:val="00EC5657"/>
    <w:rsid w:val="00ED73B5"/>
    <w:rsid w:val="00EE4704"/>
    <w:rsid w:val="00EE504C"/>
    <w:rsid w:val="00EE508B"/>
    <w:rsid w:val="00F21530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A0E4E"/>
    <w:rsid w:val="00FB7531"/>
    <w:rsid w:val="00FB7687"/>
    <w:rsid w:val="00FC74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="f">
      <v:stroke on="f"/>
    </o:shapedefaults>
    <o:shapelayout v:ext="edit">
      <o:idmap v:ext="edit" data="1"/>
    </o:shapelayout>
  </w:shapeDefaults>
  <w:decimalSymbol w:val=","/>
  <w:listSeparator w:val=";"/>
  <w15:docId w15:val="{B2F0E024-2B48-477F-B295-06948844F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sekretariat@rcnt.pl" TargetMode="External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3</TotalTime>
  <Pages>1</Pages>
  <Words>309</Words>
  <Characters>1859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</dc:creator>
  <cp:lastModifiedBy>Katarzyna Mazurek</cp:lastModifiedBy>
  <cp:revision>8</cp:revision>
  <cp:lastPrinted>2014-03-06T07:30:00Z</cp:lastPrinted>
  <dcterms:created xsi:type="dcterms:W3CDTF">2016-03-21T09:59:00Z</dcterms:created>
  <dcterms:modified xsi:type="dcterms:W3CDTF">2016-04-13T11:56:00Z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