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ACD" w:rsidRPr="007A0A9A" w:rsidRDefault="00922589" w:rsidP="00556ACD">
      <w:pPr>
        <w:spacing w:after="360"/>
        <w:rPr>
          <w:rFonts w:ascii="Myriad Pro" w:hAnsi="Myriad Pro"/>
          <w:b/>
          <w:noProof/>
          <w:color w:val="auto"/>
          <w:sz w:val="24"/>
          <w:szCs w:val="24"/>
          <w:lang w:eastAsia="pl-PL"/>
        </w:rPr>
      </w:pPr>
      <w:r>
        <w:rPr>
          <w:rFonts w:ascii="Myriad Pro" w:hAnsi="Myriad Pro"/>
          <w:b/>
          <w:noProof/>
          <w:color w:val="auto"/>
          <w:sz w:val="24"/>
          <w:szCs w:val="24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99.25pt;margin-top:-18.75pt;width:161.7pt;height:89.6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" stroked="f">
            <v:textbox style="mso-fit-shape-to-text:t">
              <w:txbxContent>
                <w:p w:rsidR="00556ACD" w:rsidRPr="00B44792" w:rsidRDefault="00556ACD" w:rsidP="00556ACD">
                  <w:pPr>
                    <w:tabs>
                      <w:tab w:val="left" w:pos="3119"/>
                    </w:tabs>
                    <w:spacing w:after="0" w:line="240" w:lineRule="auto"/>
                    <w:rPr>
                      <w:rFonts w:ascii="Myriad Pro" w:hAnsi="Myriad Pro"/>
                      <w:b/>
                      <w:color w:val="auto"/>
                    </w:rPr>
                  </w:pP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>Regionalne Centrum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br/>
                    <w:t>Naukowo-Technologiczne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ab/>
                  </w:r>
                </w:p>
                <w:p w:rsidR="00556ACD" w:rsidRPr="00B44792" w:rsidRDefault="00556ACD" w:rsidP="00556ACD">
                  <w:pPr>
                    <w:spacing w:before="60" w:after="120" w:line="168" w:lineRule="exact"/>
                    <w:rPr>
                      <w:rFonts w:ascii="Myriad Pro" w:hAnsi="Myriad Pro"/>
                      <w:color w:val="auto"/>
                      <w:sz w:val="14"/>
                    </w:rPr>
                  </w:pP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t>Podzamcze 45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26-060 Chęciny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tel. (41) 343 40 50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faks (41) 307 44 76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www.rcnt.pl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</w:r>
                  <w:hyperlink r:id="rId9" w:history="1">
                    <w:r w:rsidRPr="00B44792">
                      <w:rPr>
                        <w:rStyle w:val="Hipercze"/>
                        <w:rFonts w:ascii="Myriad Pro" w:hAnsi="Myriad Pro"/>
                        <w:color w:val="auto"/>
                        <w:sz w:val="14"/>
                      </w:rPr>
                      <w:t>sekretariat@rcnt.pl</w:t>
                    </w:r>
                  </w:hyperlink>
                </w:p>
              </w:txbxContent>
            </v:textbox>
          </v:shape>
        </w:pict>
      </w:r>
      <w:r w:rsidR="00556ACD" w:rsidRPr="007A0A9A">
        <w:rPr>
          <w:rFonts w:ascii="Myriad Pro" w:hAnsi="Myriad Pro"/>
          <w:b/>
          <w:noProof/>
          <w:color w:val="auto"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ACD" w:rsidRPr="007A0A9A" w:rsidRDefault="00556ACD" w:rsidP="00556ACD">
      <w:pPr>
        <w:spacing w:after="360"/>
        <w:rPr>
          <w:rFonts w:ascii="Myriad Pro" w:hAnsi="Myriad Pro"/>
          <w:b/>
          <w:color w:val="auto"/>
          <w:sz w:val="24"/>
          <w:szCs w:val="24"/>
        </w:rPr>
      </w:pPr>
      <w:bookmarkStart w:id="0" w:name="_GoBack"/>
      <w:bookmarkEnd w:id="0"/>
      <w:r w:rsidRPr="007A0A9A">
        <w:rPr>
          <w:rFonts w:ascii="Myriad Pro" w:hAnsi="Myriad Pro"/>
          <w:b/>
          <w:noProof/>
          <w:color w:val="auto"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ACD" w:rsidRPr="007A0A9A" w:rsidRDefault="00556ACD" w:rsidP="00556ACD">
      <w:pPr>
        <w:spacing w:after="360"/>
        <w:rPr>
          <w:rFonts w:ascii="Myriad Pro" w:hAnsi="Myriad Pro"/>
          <w:b/>
          <w:color w:val="auto"/>
          <w:sz w:val="24"/>
          <w:szCs w:val="24"/>
        </w:rPr>
      </w:pPr>
    </w:p>
    <w:p w:rsidR="00556ACD" w:rsidRPr="007A0A9A" w:rsidRDefault="00FC61E9" w:rsidP="00556AC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891"/>
          <w:tab w:val="left" w:pos="4956"/>
          <w:tab w:val="left" w:pos="5664"/>
          <w:tab w:val="left" w:pos="6372"/>
          <w:tab w:val="left" w:pos="7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Załącznik nr 7</w:t>
      </w:r>
      <w:r w:rsidR="00556ACD" w:rsidRPr="007A0A9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556ACD" w:rsidRPr="007A0A9A">
        <w:rPr>
          <w:rFonts w:ascii="Times New Roman" w:hAnsi="Times New Roman"/>
          <w:color w:val="000000"/>
          <w:sz w:val="24"/>
          <w:szCs w:val="24"/>
        </w:rPr>
        <w:t>do SIWZ</w:t>
      </w:r>
      <w:r w:rsidR="00556ACD" w:rsidRPr="007A0A9A">
        <w:rPr>
          <w:rFonts w:ascii="Times New Roman" w:hAnsi="Times New Roman"/>
          <w:bCs/>
          <w:color w:val="000000"/>
          <w:sz w:val="24"/>
          <w:szCs w:val="24"/>
        </w:rPr>
        <w:tab/>
      </w:r>
      <w:r w:rsidR="00556ACD" w:rsidRPr="007A0A9A">
        <w:rPr>
          <w:rFonts w:ascii="Times New Roman" w:hAnsi="Times New Roman"/>
          <w:bCs/>
          <w:color w:val="000000"/>
          <w:sz w:val="24"/>
          <w:szCs w:val="24"/>
        </w:rPr>
        <w:tab/>
      </w:r>
    </w:p>
    <w:p w:rsidR="008B1FF5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color w:val="000000"/>
          <w:sz w:val="24"/>
          <w:szCs w:val="24"/>
        </w:rPr>
        <w:t>dot.: postępowania o udzielenie zamówienia publ</w:t>
      </w:r>
      <w:r w:rsidR="008B1FF5">
        <w:rPr>
          <w:rFonts w:ascii="Times New Roman" w:hAnsi="Times New Roman"/>
          <w:color w:val="000000"/>
          <w:sz w:val="24"/>
          <w:szCs w:val="24"/>
        </w:rPr>
        <w:t>icznego</w:t>
      </w:r>
    </w:p>
    <w:p w:rsidR="00556ACD" w:rsidRPr="007A0A9A" w:rsidRDefault="002E779C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Numer sprawy</w:t>
      </w:r>
      <w:r w:rsidR="00B867F4"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53104">
        <w:rPr>
          <w:rFonts w:ascii="Times New Roman" w:hAnsi="Times New Roman"/>
          <w:b/>
          <w:color w:val="000000"/>
          <w:sz w:val="24"/>
          <w:szCs w:val="24"/>
        </w:rPr>
        <w:t>DPI.272.</w:t>
      </w:r>
      <w:r w:rsidR="00505F9D">
        <w:rPr>
          <w:rFonts w:ascii="Times New Roman" w:hAnsi="Times New Roman"/>
          <w:b/>
          <w:color w:val="000000"/>
          <w:sz w:val="24"/>
          <w:szCs w:val="24"/>
        </w:rPr>
        <w:t>04.01</w:t>
      </w:r>
      <w:r w:rsidR="00446123" w:rsidRPr="009B6EA3">
        <w:rPr>
          <w:rFonts w:ascii="Times New Roman" w:hAnsi="Times New Roman"/>
          <w:b/>
          <w:color w:val="000000"/>
          <w:sz w:val="24"/>
          <w:szCs w:val="24"/>
        </w:rPr>
        <w:t>.201</w:t>
      </w:r>
      <w:r w:rsidR="008B1FF5">
        <w:rPr>
          <w:rFonts w:ascii="Times New Roman" w:hAnsi="Times New Roman"/>
          <w:b/>
          <w:color w:val="000000"/>
          <w:sz w:val="24"/>
          <w:szCs w:val="24"/>
        </w:rPr>
        <w:t>6</w:t>
      </w:r>
    </w:p>
    <w:p w:rsidR="00505F9D" w:rsidRDefault="00505F9D" w:rsidP="00505F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Dostawa materiałów, </w:t>
      </w:r>
      <w:r w:rsidRPr="00654BA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odczynników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oraz narzędzi chirurgicznych</w:t>
      </w:r>
      <w:r w:rsidRPr="00654BA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do Publiczn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ego Banku Komórek Macierzystych.</w:t>
      </w:r>
    </w:p>
    <w:p w:rsidR="00FC61E9" w:rsidRPr="007A0A9A" w:rsidRDefault="00FC61E9" w:rsidP="00FC61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A0A9A">
        <w:rPr>
          <w:rFonts w:ascii="Times New Roman" w:hAnsi="Times New Roman"/>
          <w:b/>
          <w:bCs/>
          <w:color w:val="000000"/>
          <w:sz w:val="24"/>
          <w:szCs w:val="24"/>
        </w:rPr>
        <w:t xml:space="preserve">OŚWIADCZENIE DOTYCZĄCE </w:t>
      </w:r>
      <w:r w:rsidR="00BD0583">
        <w:rPr>
          <w:rFonts w:ascii="Times New Roman" w:hAnsi="Times New Roman"/>
          <w:b/>
          <w:bCs/>
          <w:color w:val="000000"/>
          <w:sz w:val="24"/>
          <w:szCs w:val="24"/>
        </w:rPr>
        <w:t>DOPUSZCZENIA DO OBROTU</w:t>
      </w: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56ACD" w:rsidRPr="007A0A9A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D0583" w:rsidRPr="00BD0583" w:rsidRDefault="00BD0583" w:rsidP="00BD0583">
      <w:pPr>
        <w:numPr>
          <w:ilvl w:val="12"/>
          <w:numId w:val="0"/>
        </w:numPr>
        <w:spacing w:after="0" w:line="360" w:lineRule="auto"/>
        <w:rPr>
          <w:rFonts w:ascii="Times New Roman" w:eastAsia="Times New Roman" w:hAnsi="Times New Roman" w:cs="Times New Roman"/>
          <w:b/>
          <w:smallCaps/>
          <w:color w:val="auto"/>
          <w:kern w:val="0"/>
          <w:sz w:val="22"/>
          <w:szCs w:val="22"/>
          <w:lang w:eastAsia="pl-PL"/>
        </w:rPr>
      </w:pPr>
    </w:p>
    <w:p w:rsidR="00BD0583" w:rsidRPr="00BD0583" w:rsidRDefault="00BD0583" w:rsidP="00BD0583">
      <w:pPr>
        <w:numPr>
          <w:ilvl w:val="12"/>
          <w:numId w:val="0"/>
        </w:numPr>
        <w:spacing w:after="0" w:line="360" w:lineRule="auto"/>
        <w:rPr>
          <w:rFonts w:ascii="Times New Roman" w:eastAsia="Times New Roman" w:hAnsi="Times New Roman" w:cs="Times New Roman"/>
          <w:b/>
          <w:smallCaps/>
          <w:color w:val="auto"/>
          <w:kern w:val="0"/>
          <w:sz w:val="24"/>
          <w:szCs w:val="24"/>
          <w:lang w:eastAsia="pl-PL"/>
        </w:rPr>
      </w:pPr>
      <w:r w:rsidRPr="00BD0583">
        <w:rPr>
          <w:rFonts w:ascii="Times New Roman" w:eastAsia="Times New Roman" w:hAnsi="Times New Roman" w:cs="Times New Roman"/>
          <w:b/>
          <w:smallCaps/>
          <w:color w:val="auto"/>
          <w:kern w:val="0"/>
          <w:sz w:val="24"/>
          <w:szCs w:val="24"/>
          <w:lang w:eastAsia="pl-PL"/>
        </w:rPr>
        <w:t>Ja niżej podpisany (imię nazwisko):</w:t>
      </w:r>
    </w:p>
    <w:p w:rsidR="00BD0583" w:rsidRPr="00BD0583" w:rsidRDefault="00BD0583" w:rsidP="00BD0583">
      <w:pPr>
        <w:numPr>
          <w:ilvl w:val="12"/>
          <w:numId w:val="0"/>
        </w:numPr>
        <w:spacing w:after="0" w:line="360" w:lineRule="auto"/>
        <w:rPr>
          <w:rFonts w:ascii="Times New Roman" w:eastAsia="Times New Roman" w:hAnsi="Times New Roman" w:cs="Times New Roman"/>
          <w:b/>
          <w:smallCaps/>
          <w:color w:val="auto"/>
          <w:kern w:val="0"/>
          <w:sz w:val="22"/>
          <w:szCs w:val="22"/>
          <w:u w:val="single"/>
          <w:lang w:eastAsia="pl-PL"/>
        </w:rPr>
      </w:pPr>
      <w:r w:rsidRPr="00BD0583"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  <w:t>.............................................................................................................................................................</w:t>
      </w:r>
      <w:r w:rsidRPr="00BD0583">
        <w:rPr>
          <w:rFonts w:ascii="Times New Roman" w:eastAsia="Times New Roman" w:hAnsi="Times New Roman" w:cs="Times New Roman"/>
          <w:b/>
          <w:smallCaps/>
          <w:color w:val="auto"/>
          <w:kern w:val="0"/>
          <w:sz w:val="22"/>
          <w:szCs w:val="22"/>
          <w:u w:val="single"/>
          <w:lang w:eastAsia="pl-PL"/>
        </w:rPr>
        <w:t xml:space="preserve"> </w:t>
      </w:r>
    </w:p>
    <w:p w:rsidR="00BD0583" w:rsidRPr="00BD0583" w:rsidRDefault="00BD0583" w:rsidP="00BD0583">
      <w:pPr>
        <w:numPr>
          <w:ilvl w:val="12"/>
          <w:numId w:val="0"/>
        </w:numPr>
        <w:spacing w:after="0" w:line="360" w:lineRule="auto"/>
        <w:rPr>
          <w:rFonts w:ascii="Times New Roman" w:eastAsia="Times New Roman" w:hAnsi="Times New Roman" w:cs="Times New Roman"/>
          <w:b/>
          <w:smallCaps/>
          <w:color w:val="auto"/>
          <w:kern w:val="0"/>
          <w:sz w:val="22"/>
          <w:szCs w:val="22"/>
          <w:u w:val="single"/>
          <w:lang w:eastAsia="pl-PL"/>
        </w:rPr>
      </w:pPr>
    </w:p>
    <w:p w:rsidR="00BD0583" w:rsidRPr="00BD0583" w:rsidRDefault="00BD0583" w:rsidP="00BD0583">
      <w:pPr>
        <w:numPr>
          <w:ilvl w:val="12"/>
          <w:numId w:val="0"/>
        </w:numPr>
        <w:spacing w:after="0" w:line="360" w:lineRule="auto"/>
        <w:rPr>
          <w:rFonts w:ascii="Times New Roman" w:eastAsia="Times New Roman" w:hAnsi="Times New Roman" w:cs="Times New Roman"/>
          <w:b/>
          <w:smallCaps/>
          <w:color w:val="auto"/>
          <w:kern w:val="0"/>
          <w:sz w:val="24"/>
          <w:szCs w:val="24"/>
          <w:u w:val="single"/>
          <w:lang w:eastAsia="pl-PL"/>
        </w:rPr>
      </w:pPr>
      <w:r w:rsidRPr="00BD0583">
        <w:rPr>
          <w:rFonts w:ascii="Times New Roman" w:eastAsia="Times New Roman" w:hAnsi="Times New Roman" w:cs="Times New Roman"/>
          <w:b/>
          <w:smallCaps/>
          <w:color w:val="auto"/>
          <w:kern w:val="0"/>
          <w:sz w:val="24"/>
          <w:szCs w:val="24"/>
          <w:lang w:eastAsia="pl-PL"/>
        </w:rPr>
        <w:t>Jako upoważniony do reprezentowania Wykonawcy / firmy (nazwa firmy):</w:t>
      </w:r>
    </w:p>
    <w:p w:rsidR="00BD0583" w:rsidRPr="00BD0583" w:rsidRDefault="00BD0583" w:rsidP="00BD0583">
      <w:pPr>
        <w:numPr>
          <w:ilvl w:val="12"/>
          <w:numId w:val="0"/>
        </w:num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BD0583" w:rsidRPr="00BD0583" w:rsidRDefault="00BD0583" w:rsidP="00BD0583">
      <w:pPr>
        <w:numPr>
          <w:ilvl w:val="12"/>
          <w:numId w:val="0"/>
        </w:num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  <w:r w:rsidRPr="00BD0583"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  <w:t>.............................................................................................................................................................</w:t>
      </w:r>
    </w:p>
    <w:p w:rsidR="00BD0583" w:rsidRPr="00BD0583" w:rsidRDefault="00BD0583" w:rsidP="00BD0583">
      <w:pPr>
        <w:numPr>
          <w:ilvl w:val="12"/>
          <w:numId w:val="0"/>
        </w:num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BD0583" w:rsidRPr="00BD0583" w:rsidRDefault="00BD0583" w:rsidP="00BD0583">
      <w:pPr>
        <w:tabs>
          <w:tab w:val="left" w:pos="79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lang w:eastAsia="pl-PL"/>
        </w:rPr>
      </w:pPr>
      <w:r w:rsidRPr="00BD0583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lang w:eastAsia="pl-PL"/>
        </w:rPr>
        <w:t>Oświadczam, że ………………………………………………………………………………………. wymienione w naszej ofercie zostały dopuszczone do obrotu i stosowania przy udzielaniu świadczeń zdrowotnych zgodnie z przepisami ustawy z dnia 20 maja 2010 r. o wyrobach medycznych (Dz. U. 201</w:t>
      </w:r>
      <w:r w:rsidR="008B1FF5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lang w:eastAsia="pl-PL"/>
        </w:rPr>
        <w:t>5</w:t>
      </w:r>
      <w:r w:rsidRPr="00BD0583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lang w:eastAsia="pl-PL"/>
        </w:rPr>
        <w:t xml:space="preserve"> r. poz. </w:t>
      </w:r>
      <w:r w:rsidR="008B1FF5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lang w:eastAsia="pl-PL"/>
        </w:rPr>
        <w:t>876).</w:t>
      </w:r>
    </w:p>
    <w:p w:rsidR="00BD0583" w:rsidRPr="00BD0583" w:rsidRDefault="00BD0583" w:rsidP="00BD0583">
      <w:pPr>
        <w:tabs>
          <w:tab w:val="left" w:pos="79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lang w:eastAsia="pl-PL"/>
        </w:rPr>
      </w:pPr>
    </w:p>
    <w:p w:rsidR="00BD0583" w:rsidRPr="00BD0583" w:rsidRDefault="00BD0583" w:rsidP="00BD0583">
      <w:pPr>
        <w:tabs>
          <w:tab w:val="left" w:pos="79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lang w:eastAsia="pl-PL"/>
        </w:rPr>
      </w:pPr>
      <w:r w:rsidRPr="00BD0583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lang w:eastAsia="pl-PL"/>
        </w:rPr>
        <w:t>Jednocześnie zobowiązuję się do przedstawienia, na każde żądanie Zamawiającego, odpowiedniego dokumentu, potwierdzającego dopuszczenie przedmiotu zamówienia do obrotu.</w:t>
      </w:r>
    </w:p>
    <w:p w:rsidR="00BD0583" w:rsidRPr="00BD058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BD0583" w:rsidRPr="00BD058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BD0583" w:rsidRPr="00BD058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BD0583" w:rsidRPr="00BD058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  <w:r w:rsidRPr="00BD0583"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  <w:t>..........................................., dnia ...................................</w:t>
      </w:r>
      <w:r w:rsidR="008B1FF5"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  <w:t>...</w:t>
      </w:r>
    </w:p>
    <w:p w:rsidR="00BD0583" w:rsidRPr="00BD058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  <w:r w:rsidRPr="00BD0583"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  <w:t xml:space="preserve">    (miejscowość)</w:t>
      </w:r>
    </w:p>
    <w:p w:rsidR="00BD0583" w:rsidRPr="00BD058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BD0583" w:rsidRPr="00BD058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4"/>
          <w:szCs w:val="24"/>
          <w:lang w:eastAsia="pl-PL"/>
        </w:rPr>
      </w:pPr>
      <w:r w:rsidRPr="00BD0583">
        <w:rPr>
          <w:rFonts w:ascii="Times New Roman" w:eastAsia="Times New Roman" w:hAnsi="Times New Roman" w:cs="Times New Roman"/>
          <w:smallCaps/>
          <w:color w:val="auto"/>
          <w:kern w:val="0"/>
          <w:sz w:val="24"/>
          <w:szCs w:val="24"/>
          <w:lang w:eastAsia="pl-PL"/>
        </w:rPr>
        <w:t xml:space="preserve">                                                                                                         </w:t>
      </w:r>
      <w:r w:rsidRPr="00BD0583">
        <w:rPr>
          <w:rFonts w:ascii="Times New Roman" w:eastAsia="Times New Roman" w:hAnsi="Times New Roman" w:cs="Times New Roman"/>
          <w:smallCaps/>
          <w:color w:val="auto"/>
          <w:kern w:val="0"/>
          <w:sz w:val="24"/>
          <w:szCs w:val="24"/>
          <w:lang w:eastAsia="pl-PL"/>
        </w:rPr>
        <w:tab/>
        <w:t xml:space="preserve">  …………….........…………….                                           </w:t>
      </w:r>
    </w:p>
    <w:p w:rsidR="00BD0583" w:rsidRDefault="00BD0583" w:rsidP="00BD05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</w:pPr>
      <w:r w:rsidRPr="00BD0583">
        <w:rPr>
          <w:rFonts w:ascii="Arial" w:eastAsia="Times New Roman" w:hAnsi="Arial" w:cs="Times New Roman"/>
          <w:color w:val="auto"/>
          <w:kern w:val="0"/>
          <w:sz w:val="16"/>
          <w:lang w:eastAsia="pl-PL"/>
        </w:rPr>
        <w:t xml:space="preserve">                                                                          </w:t>
      </w:r>
      <w:r>
        <w:rPr>
          <w:rFonts w:ascii="Arial" w:eastAsia="Times New Roman" w:hAnsi="Arial" w:cs="Times New Roman"/>
          <w:color w:val="auto"/>
          <w:kern w:val="0"/>
          <w:sz w:val="16"/>
          <w:lang w:eastAsia="pl-PL"/>
        </w:rPr>
        <w:t xml:space="preserve">                            </w:t>
      </w:r>
      <w:r>
        <w:rPr>
          <w:rFonts w:ascii="Arial" w:eastAsia="Times New Roman" w:hAnsi="Arial" w:cs="Times New Roman"/>
          <w:color w:val="auto"/>
          <w:kern w:val="0"/>
          <w:sz w:val="16"/>
          <w:lang w:eastAsia="pl-PL"/>
        </w:rPr>
        <w:tab/>
      </w:r>
      <w:r>
        <w:rPr>
          <w:rFonts w:ascii="Arial" w:eastAsia="Times New Roman" w:hAnsi="Arial" w:cs="Times New Roman"/>
          <w:color w:val="auto"/>
          <w:kern w:val="0"/>
          <w:sz w:val="16"/>
          <w:lang w:eastAsia="pl-PL"/>
        </w:rPr>
        <w:tab/>
        <w:t xml:space="preserve">      </w:t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>pod</w:t>
      </w:r>
      <w:r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>pis i pieczątka imienna osoby /</w:t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 xml:space="preserve">osób </w:t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 xml:space="preserve">                        </w:t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 xml:space="preserve">upoważnionej/ych do reprezentowania </w:t>
      </w:r>
    </w:p>
    <w:p w:rsidR="00556ACD" w:rsidRPr="007A0A9A" w:rsidRDefault="00BD0583" w:rsidP="00BD05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 xml:space="preserve">                                                                                                                                                                                firmy</w:t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BD058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</w:p>
    <w:sectPr w:rsidR="00556ACD" w:rsidRPr="007A0A9A" w:rsidSect="00D84E5E">
      <w:headerReference w:type="default" r:id="rId12"/>
      <w:footerReference w:type="default" r:id="rId13"/>
      <w:headerReference w:type="first" r:id="rId14"/>
      <w:footerReference w:type="first" r:id="rId15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2589" w:rsidRDefault="00922589">
      <w:pPr>
        <w:spacing w:after="0" w:line="240" w:lineRule="auto"/>
      </w:pPr>
      <w:r>
        <w:separator/>
      </w:r>
    </w:p>
  </w:endnote>
  <w:endnote w:type="continuationSeparator" w:id="0">
    <w:p w:rsidR="00922589" w:rsidRDefault="00922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2589" w:rsidRDefault="00922589">
      <w:pPr>
        <w:spacing w:after="0" w:line="240" w:lineRule="auto"/>
      </w:pPr>
      <w:r>
        <w:separator/>
      </w:r>
    </w:p>
  </w:footnote>
  <w:footnote w:type="continuationSeparator" w:id="0">
    <w:p w:rsidR="00922589" w:rsidRDefault="00922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DD6F15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EE504C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505F9D">
          <w:rPr>
            <w:noProof/>
            <w:color w:val="auto"/>
          </w:rPr>
          <w:t>1</w:t>
        </w:r>
        <w:r w:rsidRPr="0064265B">
          <w:rPr>
            <w:color w:val="auto"/>
          </w:rPr>
          <w:fldChar w:fldCharType="end"/>
        </w: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Pr="00E3305A" w:rsidRDefault="00EE504C">
    <w:pPr>
      <w:pStyle w:val="Nazwa"/>
    </w:pPr>
  </w:p>
  <w:p w:rsidR="00EE504C" w:rsidRPr="00EC5657" w:rsidRDefault="00922589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49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6C14"/>
    <w:rsid w:val="00021D98"/>
    <w:rsid w:val="000232C8"/>
    <w:rsid w:val="00031840"/>
    <w:rsid w:val="00035C0C"/>
    <w:rsid w:val="00041DB5"/>
    <w:rsid w:val="00066ED0"/>
    <w:rsid w:val="0007187A"/>
    <w:rsid w:val="0008542F"/>
    <w:rsid w:val="00085970"/>
    <w:rsid w:val="000A6CFD"/>
    <w:rsid w:val="000B1AF3"/>
    <w:rsid w:val="000B3717"/>
    <w:rsid w:val="000B420A"/>
    <w:rsid w:val="000C2EE9"/>
    <w:rsid w:val="000D5123"/>
    <w:rsid w:val="000E14CB"/>
    <w:rsid w:val="000F1D6D"/>
    <w:rsid w:val="001027F0"/>
    <w:rsid w:val="00106C14"/>
    <w:rsid w:val="00131C07"/>
    <w:rsid w:val="001332D0"/>
    <w:rsid w:val="001371E4"/>
    <w:rsid w:val="00144C0F"/>
    <w:rsid w:val="00155E0D"/>
    <w:rsid w:val="00157F5A"/>
    <w:rsid w:val="00171EFC"/>
    <w:rsid w:val="001752B1"/>
    <w:rsid w:val="0017632A"/>
    <w:rsid w:val="00177408"/>
    <w:rsid w:val="00197AA3"/>
    <w:rsid w:val="001A4F60"/>
    <w:rsid w:val="001C792B"/>
    <w:rsid w:val="001D0E6C"/>
    <w:rsid w:val="001E5066"/>
    <w:rsid w:val="001E623B"/>
    <w:rsid w:val="00201D22"/>
    <w:rsid w:val="002058FB"/>
    <w:rsid w:val="00211F6E"/>
    <w:rsid w:val="002410CE"/>
    <w:rsid w:val="00253E10"/>
    <w:rsid w:val="00272BA8"/>
    <w:rsid w:val="002917DD"/>
    <w:rsid w:val="002B4255"/>
    <w:rsid w:val="002B741F"/>
    <w:rsid w:val="002D48FF"/>
    <w:rsid w:val="002E779C"/>
    <w:rsid w:val="002F61B8"/>
    <w:rsid w:val="00324D9C"/>
    <w:rsid w:val="003265F2"/>
    <w:rsid w:val="00336EE4"/>
    <w:rsid w:val="00343AE3"/>
    <w:rsid w:val="00347627"/>
    <w:rsid w:val="00351348"/>
    <w:rsid w:val="00353B5E"/>
    <w:rsid w:val="003704CB"/>
    <w:rsid w:val="0038562C"/>
    <w:rsid w:val="00390481"/>
    <w:rsid w:val="003A0925"/>
    <w:rsid w:val="003B0A1C"/>
    <w:rsid w:val="003B5719"/>
    <w:rsid w:val="003C2620"/>
    <w:rsid w:val="003C4CE6"/>
    <w:rsid w:val="003C70C3"/>
    <w:rsid w:val="003D0A8D"/>
    <w:rsid w:val="003D6B93"/>
    <w:rsid w:val="003E4634"/>
    <w:rsid w:val="00405606"/>
    <w:rsid w:val="00412F28"/>
    <w:rsid w:val="0041454B"/>
    <w:rsid w:val="004153B3"/>
    <w:rsid w:val="00442AA1"/>
    <w:rsid w:val="00446123"/>
    <w:rsid w:val="00454542"/>
    <w:rsid w:val="00466FB9"/>
    <w:rsid w:val="00483ECE"/>
    <w:rsid w:val="004A7137"/>
    <w:rsid w:val="004B78E4"/>
    <w:rsid w:val="004C380C"/>
    <w:rsid w:val="004C6A99"/>
    <w:rsid w:val="004D11F3"/>
    <w:rsid w:val="004D597E"/>
    <w:rsid w:val="004E40B1"/>
    <w:rsid w:val="004F50AC"/>
    <w:rsid w:val="00501CB4"/>
    <w:rsid w:val="00502AF4"/>
    <w:rsid w:val="005037D3"/>
    <w:rsid w:val="00505F9D"/>
    <w:rsid w:val="00527893"/>
    <w:rsid w:val="0054623D"/>
    <w:rsid w:val="00546315"/>
    <w:rsid w:val="00556ACD"/>
    <w:rsid w:val="00561708"/>
    <w:rsid w:val="005628EA"/>
    <w:rsid w:val="00585833"/>
    <w:rsid w:val="005C6CF5"/>
    <w:rsid w:val="006006FC"/>
    <w:rsid w:val="00601857"/>
    <w:rsid w:val="0060366A"/>
    <w:rsid w:val="006043C6"/>
    <w:rsid w:val="00631A51"/>
    <w:rsid w:val="00640A4A"/>
    <w:rsid w:val="0064265B"/>
    <w:rsid w:val="00653104"/>
    <w:rsid w:val="00654A00"/>
    <w:rsid w:val="006568E5"/>
    <w:rsid w:val="0066202E"/>
    <w:rsid w:val="00664E0B"/>
    <w:rsid w:val="00675E32"/>
    <w:rsid w:val="00686D7A"/>
    <w:rsid w:val="00690E00"/>
    <w:rsid w:val="006A33D8"/>
    <w:rsid w:val="006A3CFF"/>
    <w:rsid w:val="006A5F24"/>
    <w:rsid w:val="006A770F"/>
    <w:rsid w:val="006B7817"/>
    <w:rsid w:val="006C5933"/>
    <w:rsid w:val="006C7A73"/>
    <w:rsid w:val="006E338F"/>
    <w:rsid w:val="006F3E96"/>
    <w:rsid w:val="00712105"/>
    <w:rsid w:val="00736F83"/>
    <w:rsid w:val="00747C9A"/>
    <w:rsid w:val="00762978"/>
    <w:rsid w:val="00776A45"/>
    <w:rsid w:val="00787546"/>
    <w:rsid w:val="007A0A9A"/>
    <w:rsid w:val="007A2C63"/>
    <w:rsid w:val="007C7A41"/>
    <w:rsid w:val="007D205D"/>
    <w:rsid w:val="007D6794"/>
    <w:rsid w:val="007E6C01"/>
    <w:rsid w:val="00800649"/>
    <w:rsid w:val="00815208"/>
    <w:rsid w:val="00834B6F"/>
    <w:rsid w:val="00836E4D"/>
    <w:rsid w:val="00837081"/>
    <w:rsid w:val="00837AA0"/>
    <w:rsid w:val="00840CA3"/>
    <w:rsid w:val="00866248"/>
    <w:rsid w:val="00872543"/>
    <w:rsid w:val="008839C0"/>
    <w:rsid w:val="008920D8"/>
    <w:rsid w:val="00896001"/>
    <w:rsid w:val="008A16D8"/>
    <w:rsid w:val="008B0855"/>
    <w:rsid w:val="008B1FF5"/>
    <w:rsid w:val="008B49ED"/>
    <w:rsid w:val="008B6247"/>
    <w:rsid w:val="008D0CF5"/>
    <w:rsid w:val="008D19CE"/>
    <w:rsid w:val="008D5CE8"/>
    <w:rsid w:val="008F4CD0"/>
    <w:rsid w:val="00904484"/>
    <w:rsid w:val="00907DF9"/>
    <w:rsid w:val="00911ABA"/>
    <w:rsid w:val="00922589"/>
    <w:rsid w:val="00923B1C"/>
    <w:rsid w:val="00936445"/>
    <w:rsid w:val="0093779D"/>
    <w:rsid w:val="0094015B"/>
    <w:rsid w:val="009466BC"/>
    <w:rsid w:val="00974D99"/>
    <w:rsid w:val="009769BE"/>
    <w:rsid w:val="00986E25"/>
    <w:rsid w:val="00991F18"/>
    <w:rsid w:val="00995D3B"/>
    <w:rsid w:val="009A10C7"/>
    <w:rsid w:val="009B5E3F"/>
    <w:rsid w:val="009B6EA3"/>
    <w:rsid w:val="009C2FBC"/>
    <w:rsid w:val="009C34F1"/>
    <w:rsid w:val="009C4101"/>
    <w:rsid w:val="009C70F8"/>
    <w:rsid w:val="009D441A"/>
    <w:rsid w:val="009D7534"/>
    <w:rsid w:val="009E1D9F"/>
    <w:rsid w:val="009E789E"/>
    <w:rsid w:val="00A01A04"/>
    <w:rsid w:val="00A032BD"/>
    <w:rsid w:val="00A12995"/>
    <w:rsid w:val="00A3011E"/>
    <w:rsid w:val="00A30DB5"/>
    <w:rsid w:val="00A36001"/>
    <w:rsid w:val="00A36315"/>
    <w:rsid w:val="00A3660E"/>
    <w:rsid w:val="00A37339"/>
    <w:rsid w:val="00A5180A"/>
    <w:rsid w:val="00A612C1"/>
    <w:rsid w:val="00A70159"/>
    <w:rsid w:val="00A72B97"/>
    <w:rsid w:val="00A76D74"/>
    <w:rsid w:val="00A8425A"/>
    <w:rsid w:val="00A90CF8"/>
    <w:rsid w:val="00AA2EF6"/>
    <w:rsid w:val="00AB469E"/>
    <w:rsid w:val="00AB4B74"/>
    <w:rsid w:val="00AC112E"/>
    <w:rsid w:val="00AE1AB4"/>
    <w:rsid w:val="00AE5AAC"/>
    <w:rsid w:val="00AF0F8D"/>
    <w:rsid w:val="00B027DB"/>
    <w:rsid w:val="00B11004"/>
    <w:rsid w:val="00B14407"/>
    <w:rsid w:val="00B17A0D"/>
    <w:rsid w:val="00B21509"/>
    <w:rsid w:val="00B24B59"/>
    <w:rsid w:val="00B269BC"/>
    <w:rsid w:val="00B30980"/>
    <w:rsid w:val="00B32278"/>
    <w:rsid w:val="00B347CC"/>
    <w:rsid w:val="00B42113"/>
    <w:rsid w:val="00B42E50"/>
    <w:rsid w:val="00B44792"/>
    <w:rsid w:val="00B56046"/>
    <w:rsid w:val="00B867F4"/>
    <w:rsid w:val="00BA77BE"/>
    <w:rsid w:val="00BD0583"/>
    <w:rsid w:val="00BE7E19"/>
    <w:rsid w:val="00BF2F3F"/>
    <w:rsid w:val="00BF32FE"/>
    <w:rsid w:val="00C172A5"/>
    <w:rsid w:val="00C20EAE"/>
    <w:rsid w:val="00C2388A"/>
    <w:rsid w:val="00C367E4"/>
    <w:rsid w:val="00C4072F"/>
    <w:rsid w:val="00C4471A"/>
    <w:rsid w:val="00C704E6"/>
    <w:rsid w:val="00C74BF6"/>
    <w:rsid w:val="00C74F1A"/>
    <w:rsid w:val="00C7733A"/>
    <w:rsid w:val="00C83074"/>
    <w:rsid w:val="00C87D05"/>
    <w:rsid w:val="00C92DDF"/>
    <w:rsid w:val="00C95A6E"/>
    <w:rsid w:val="00CB0444"/>
    <w:rsid w:val="00CC616A"/>
    <w:rsid w:val="00CD14F1"/>
    <w:rsid w:val="00D0730C"/>
    <w:rsid w:val="00D110B3"/>
    <w:rsid w:val="00D23CE4"/>
    <w:rsid w:val="00D24AFD"/>
    <w:rsid w:val="00D30F69"/>
    <w:rsid w:val="00D43308"/>
    <w:rsid w:val="00D44FF8"/>
    <w:rsid w:val="00D551C5"/>
    <w:rsid w:val="00D67317"/>
    <w:rsid w:val="00D70FEA"/>
    <w:rsid w:val="00D7531C"/>
    <w:rsid w:val="00D809D0"/>
    <w:rsid w:val="00D81AC3"/>
    <w:rsid w:val="00D84E5E"/>
    <w:rsid w:val="00D9136F"/>
    <w:rsid w:val="00D9156D"/>
    <w:rsid w:val="00D9473B"/>
    <w:rsid w:val="00DA3F50"/>
    <w:rsid w:val="00DA6215"/>
    <w:rsid w:val="00DB5C15"/>
    <w:rsid w:val="00DC38BB"/>
    <w:rsid w:val="00DD0A58"/>
    <w:rsid w:val="00DD6F15"/>
    <w:rsid w:val="00DD7097"/>
    <w:rsid w:val="00DE023B"/>
    <w:rsid w:val="00E02E89"/>
    <w:rsid w:val="00E07CD6"/>
    <w:rsid w:val="00E237DD"/>
    <w:rsid w:val="00E30E49"/>
    <w:rsid w:val="00E3305A"/>
    <w:rsid w:val="00E44BB4"/>
    <w:rsid w:val="00E46F37"/>
    <w:rsid w:val="00E55D96"/>
    <w:rsid w:val="00E64B02"/>
    <w:rsid w:val="00E7726C"/>
    <w:rsid w:val="00E8566F"/>
    <w:rsid w:val="00EA3CE8"/>
    <w:rsid w:val="00EA45EC"/>
    <w:rsid w:val="00EB17C7"/>
    <w:rsid w:val="00EC2705"/>
    <w:rsid w:val="00EC33F7"/>
    <w:rsid w:val="00EC5657"/>
    <w:rsid w:val="00EC5A0A"/>
    <w:rsid w:val="00ED73B5"/>
    <w:rsid w:val="00EE4704"/>
    <w:rsid w:val="00EE504C"/>
    <w:rsid w:val="00EF354B"/>
    <w:rsid w:val="00EF61F4"/>
    <w:rsid w:val="00F21530"/>
    <w:rsid w:val="00F2315E"/>
    <w:rsid w:val="00F27222"/>
    <w:rsid w:val="00F350B1"/>
    <w:rsid w:val="00F3587B"/>
    <w:rsid w:val="00F35F39"/>
    <w:rsid w:val="00F522DC"/>
    <w:rsid w:val="00F563C4"/>
    <w:rsid w:val="00F60A77"/>
    <w:rsid w:val="00F76098"/>
    <w:rsid w:val="00F9066D"/>
    <w:rsid w:val="00F9078C"/>
    <w:rsid w:val="00FA0E4E"/>
    <w:rsid w:val="00FB7531"/>
    <w:rsid w:val="00FB7687"/>
    <w:rsid w:val="00FC61E9"/>
    <w:rsid w:val="00FC741B"/>
    <w:rsid w:val="00FE7A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="f">
      <v:stroke on="f"/>
    </o:shapedefaults>
    <o:shapelayout v:ext="edit">
      <o:idmap v:ext="edit" data="1"/>
    </o:shapelayout>
  </w:shapeDefaults>
  <w:decimalSymbol w:val=","/>
  <w:listSeparator w:val=";"/>
  <w15:docId w15:val="{415D59A9-10AB-4E9A-9286-D8ABCCF0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4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</Template>
  <TotalTime>0</TotalTime>
  <Pages>1</Pages>
  <Words>259</Words>
  <Characters>1560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ADMIN</cp:lastModifiedBy>
  <cp:revision>3</cp:revision>
  <cp:lastPrinted>2015-02-25T13:31:00Z</cp:lastPrinted>
  <dcterms:created xsi:type="dcterms:W3CDTF">2016-01-18T11:06:00Z</dcterms:created>
  <dcterms:modified xsi:type="dcterms:W3CDTF">2016-04-04T09:17:00Z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