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CE8" w:rsidRPr="00A77A47" w:rsidRDefault="00A044B3" w:rsidP="00EA3CE8">
      <w:pPr>
        <w:spacing w:after="360"/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EA3CE8" w:rsidRPr="00B44792" w:rsidRDefault="00EA3CE8" w:rsidP="00EA3CE8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EA3CE8" w:rsidRPr="00B44792" w:rsidRDefault="00EA3CE8" w:rsidP="00EA3CE8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EA3CE8" w:rsidRPr="00A77A47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1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pict>
          <v:shape id="Text Box 5" o:spid="_x0000_s1027" type="#_x0000_t202" style="position:absolute;margin-left:667.6pt;margin-top:-45.4pt;width:212.5pt;height:27.1pt;z-index:251663360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cMhA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" stroked="f">
            <v:textbox>
              <w:txbxContent>
                <w:p w:rsidR="00EA3CE8" w:rsidRPr="00B44792" w:rsidRDefault="00EA3CE8" w:rsidP="00B530EC">
                  <w:pPr>
                    <w:spacing w:afterLines="240" w:after="576" w:line="240" w:lineRule="auto"/>
                    <w:ind w:right="148"/>
                    <w:jc w:val="right"/>
                    <w:rPr>
                      <w:color w:val="auto"/>
                    </w:rPr>
                  </w:pPr>
                </w:p>
              </w:txbxContent>
            </v:textbox>
            <w10:wrap anchorx="margin"/>
          </v:shape>
        </w:pict>
      </w:r>
    </w:p>
    <w:p w:rsidR="00EA3CE8" w:rsidRPr="00A77A47" w:rsidRDefault="00EA3CE8" w:rsidP="00EA3CE8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  <w:r w:rsidRPr="00A77A47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CE8" w:rsidRPr="00A77A47" w:rsidRDefault="00EA3CE8" w:rsidP="00EA3CE8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</w:p>
    <w:p w:rsidR="00EA3CE8" w:rsidRPr="00A77A47" w:rsidRDefault="00EA3CE8" w:rsidP="00EA3CE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Załącznik nr 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do SIWZ</w:t>
      </w:r>
    </w:p>
    <w:p w:rsidR="001F6BFC" w:rsidRDefault="00EA3CE8" w:rsidP="00EE50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dot.: postępowania o ud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zielenie zamówienia publicznego</w:t>
      </w:r>
      <w:bookmarkStart w:id="0" w:name="_GoBack"/>
      <w:bookmarkEnd w:id="0"/>
    </w:p>
    <w:p w:rsidR="00EA3CE8" w:rsidRDefault="0036405D" w:rsidP="00EE50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Nr sprawy </w:t>
      </w:r>
      <w:r w:rsidRPr="006328A3">
        <w:rPr>
          <w:rFonts w:ascii="Times New Roman" w:hAnsi="Times New Roman"/>
          <w:b/>
          <w:color w:val="000000" w:themeColor="text1"/>
          <w:sz w:val="24"/>
          <w:szCs w:val="24"/>
        </w:rPr>
        <w:t>DPI.</w:t>
      </w:r>
      <w:r w:rsidR="007548FC">
        <w:rPr>
          <w:rFonts w:ascii="Times New Roman" w:hAnsi="Times New Roman"/>
          <w:b/>
          <w:color w:val="000000" w:themeColor="text1"/>
          <w:sz w:val="24"/>
          <w:szCs w:val="24"/>
        </w:rPr>
        <w:t>272.</w:t>
      </w:r>
      <w:r w:rsidR="00485B78">
        <w:rPr>
          <w:rFonts w:ascii="Times New Roman" w:hAnsi="Times New Roman"/>
          <w:b/>
          <w:color w:val="000000" w:themeColor="text1"/>
          <w:sz w:val="24"/>
          <w:szCs w:val="24"/>
        </w:rPr>
        <w:t>04.01</w:t>
      </w:r>
      <w:r w:rsidR="001F6BFC">
        <w:rPr>
          <w:rFonts w:ascii="Times New Roman" w:hAnsi="Times New Roman"/>
          <w:b/>
          <w:color w:val="000000" w:themeColor="text1"/>
          <w:sz w:val="24"/>
          <w:szCs w:val="24"/>
        </w:rPr>
        <w:t>.2016</w:t>
      </w:r>
    </w:p>
    <w:p w:rsidR="001F6BFC" w:rsidRPr="001F6BFC" w:rsidRDefault="001F6BFC" w:rsidP="00EE50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F6BFC">
        <w:rPr>
          <w:rFonts w:ascii="Times New Roman" w:hAnsi="Times New Roman"/>
          <w:color w:val="000000" w:themeColor="text1"/>
          <w:sz w:val="24"/>
          <w:szCs w:val="24"/>
        </w:rPr>
        <w:t>Nazwa zadania:</w:t>
      </w:r>
    </w:p>
    <w:p w:rsidR="00485B78" w:rsidRDefault="00485B78" w:rsidP="00485B7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Dostawa materiałów, </w:t>
      </w:r>
      <w:r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odczynników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oraz narzędzi chirurgicznych</w:t>
      </w:r>
      <w:r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do Publiczn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ego Banku Komórek Macierzystych.</w:t>
      </w:r>
    </w:p>
    <w:p w:rsidR="009F58D4" w:rsidRPr="00A77A47" w:rsidRDefault="009F58D4" w:rsidP="00EA3CE8">
      <w:pPr>
        <w:widowControl w:val="0"/>
        <w:tabs>
          <w:tab w:val="left" w:pos="28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262BA" w:rsidRDefault="00B262BA" w:rsidP="00EA3CE8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EA3CE8" w:rsidRPr="00A77A47" w:rsidRDefault="009F58D4" w:rsidP="001F6BFC">
      <w:pPr>
        <w:spacing w:after="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…………………………., dnia ………………….. 201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EA3CE8" w:rsidRPr="00A77A47">
        <w:rPr>
          <w:rFonts w:ascii="Times New Roman" w:hAnsi="Times New Roman"/>
          <w:color w:val="000000" w:themeColor="text1"/>
          <w:sz w:val="24"/>
          <w:szCs w:val="24"/>
        </w:rPr>
        <w:t>r.</w:t>
      </w:r>
    </w:p>
    <w:p w:rsidR="00EA3CE8" w:rsidRPr="00A77A47" w:rsidRDefault="00EA3CE8" w:rsidP="001F6BFC">
      <w:pPr>
        <w:spacing w:after="0"/>
        <w:ind w:left="4248"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(miejscowość)</w:t>
      </w:r>
    </w:p>
    <w:p w:rsidR="00EA3CE8" w:rsidRPr="00A77A47" w:rsidRDefault="001F6BFC" w:rsidP="00EA3CE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</w:t>
      </w:r>
    </w:p>
    <w:p w:rsidR="00EA3CE8" w:rsidRPr="00A77A47" w:rsidRDefault="00EA3CE8" w:rsidP="00EA3CE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Nazwa i adres Wykonawcy</w:t>
      </w:r>
    </w:p>
    <w:p w:rsidR="00EA3CE8" w:rsidRPr="00A77A47" w:rsidRDefault="00EA3CE8" w:rsidP="00EA3CE8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A77A47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WYKAZ WYKONANYCH DOSTAW</w:t>
      </w:r>
    </w:p>
    <w:p w:rsidR="00EA3CE8" w:rsidRDefault="00EA3CE8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Oświadczamy, że wykonałem (wykonaliśmy</w:t>
      </w:r>
      <w:r w:rsidR="001F6BFC">
        <w:rPr>
          <w:rFonts w:ascii="Times New Roman" w:hAnsi="Times New Roman"/>
          <w:color w:val="000000" w:themeColor="text1"/>
          <w:sz w:val="24"/>
          <w:szCs w:val="24"/>
        </w:rPr>
        <w:t>) następujące dostawy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:rsidR="006D3449" w:rsidRDefault="006D3449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6D3449" w:rsidRPr="006D3449" w:rsidRDefault="006D3449" w:rsidP="006D3449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>Nr Zadania*……….....</w:t>
      </w:r>
    </w:p>
    <w:p w:rsidR="006D3449" w:rsidRPr="00A77A47" w:rsidRDefault="006D3449" w:rsidP="006D344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1077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9"/>
        <w:gridCol w:w="1984"/>
        <w:gridCol w:w="1160"/>
        <w:gridCol w:w="1250"/>
        <w:gridCol w:w="1648"/>
        <w:gridCol w:w="1892"/>
      </w:tblGrid>
      <w:tr w:rsidR="00EA3CE8" w:rsidRPr="00A77A47" w:rsidTr="001F6BFC">
        <w:trPr>
          <w:trHeight w:val="43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dostaw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Przedmiot dostawy </w:t>
            </w:r>
            <w:r w:rsidR="001F6BFC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wraz z jej krótkim opisem oraz 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wartością zamówienia*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Data wykonania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Odbiorca (nazwa, adres, nr tel. do kontaktu)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6D3449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Wykonawcy**</w:t>
            </w:r>
          </w:p>
        </w:tc>
      </w:tr>
      <w:tr w:rsidR="00EA3CE8" w:rsidRPr="00A77A47" w:rsidTr="001F6BFC">
        <w:trPr>
          <w:trHeight w:val="25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6D34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Początek (data)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Zakończenie (data)</w:t>
            </w:r>
          </w:p>
        </w:tc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3CE8" w:rsidRPr="00A77A47" w:rsidRDefault="00EA3CE8" w:rsidP="00E713F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3CE8" w:rsidRPr="00A77A47" w:rsidTr="001F6B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3CE8" w:rsidRPr="00A77A47" w:rsidTr="001F6B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EA3CE8" w:rsidRPr="00A77A47" w:rsidTr="001F6BFC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CE8" w:rsidRPr="00A77A47" w:rsidRDefault="00EA3CE8" w:rsidP="00E713FA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EA3CE8" w:rsidRDefault="00EA3CE8" w:rsidP="00EA3CE8">
      <w:pPr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p w:rsidR="006D3449" w:rsidRPr="006D3449" w:rsidRDefault="006D3449" w:rsidP="00EA3CE8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eastAsia="Calibri" w:hAnsi="Times New Roman"/>
          <w:b/>
          <w:color w:val="000000" w:themeColor="text1"/>
          <w:sz w:val="24"/>
          <w:szCs w:val="24"/>
          <w:lang w:eastAsia="en-US"/>
        </w:rPr>
        <w:t>Nr Zadania*</w:t>
      </w: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>……….....</w:t>
      </w:r>
    </w:p>
    <w:tbl>
      <w:tblPr>
        <w:tblW w:w="1077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269"/>
        <w:gridCol w:w="1984"/>
        <w:gridCol w:w="1160"/>
        <w:gridCol w:w="1250"/>
        <w:gridCol w:w="1648"/>
        <w:gridCol w:w="1892"/>
      </w:tblGrid>
      <w:tr w:rsidR="006D3449" w:rsidRPr="00A77A47" w:rsidTr="00FD0380">
        <w:trPr>
          <w:trHeight w:val="43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LP.</w:t>
            </w:r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dostaw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Przedmiot dostawy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wraz z jej krótkim opisem oraz 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wartością zamówienia*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Data wykonania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Odbiorca (nazwa, adres, nr tel. do kontaktu)</w:t>
            </w:r>
          </w:p>
        </w:tc>
        <w:tc>
          <w:tcPr>
            <w:tcW w:w="1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Nazwa Wykonawcy*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*</w:t>
            </w:r>
          </w:p>
        </w:tc>
      </w:tr>
      <w:tr w:rsidR="006D3449" w:rsidRPr="00A77A47" w:rsidTr="00FD0380">
        <w:trPr>
          <w:trHeight w:val="25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Początek (data)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Zakończenie (data)</w:t>
            </w:r>
          </w:p>
        </w:tc>
        <w:tc>
          <w:tcPr>
            <w:tcW w:w="16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D3449" w:rsidRPr="00A77A47" w:rsidRDefault="006D3449" w:rsidP="00FD038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D3449" w:rsidRPr="00A77A47" w:rsidTr="00FD03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D3449" w:rsidRPr="00A77A47" w:rsidTr="00FD03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6D3449" w:rsidRPr="00A77A47" w:rsidTr="00FD0380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A77A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449" w:rsidRPr="00A77A47" w:rsidRDefault="006D3449" w:rsidP="00FD0380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6D3449" w:rsidRPr="00A77A47" w:rsidRDefault="006D3449" w:rsidP="00EA3CE8">
      <w:pPr>
        <w:rPr>
          <w:rFonts w:ascii="Times New Roman" w:eastAsia="Calibri" w:hAnsi="Times New Roman"/>
          <w:color w:val="000000" w:themeColor="text1"/>
          <w:sz w:val="24"/>
          <w:szCs w:val="24"/>
          <w:lang w:eastAsia="en-US"/>
        </w:rPr>
      </w:pPr>
    </w:p>
    <w:p w:rsidR="00EA3CE8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Uwaga – Wykonawca jest zobowiązany dostarczyć dowody potwierdzające należyte wykonanie wskazanych w tabeli powyżej dostaw.</w:t>
      </w:r>
    </w:p>
    <w:p w:rsidR="006D3449" w:rsidRPr="006D3449" w:rsidRDefault="006D3449" w:rsidP="001F6BFC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* W przypadku, gdy Wykonawca składa ofertę na więcej niż jedno zadanie, wówczas powinien wypełnić ww. wzór tabeli dla każdego z oferowanych zadań, w związku z czym w niniejszym załączniku Wykonawca powinien wskazać tyle tabel, ilu zadań dotyczy jego oferta,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w sposób zgodny</w:t>
      </w:r>
      <w:r w:rsidRPr="006D34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z przedstawionym przykładem.</w:t>
      </w:r>
      <w:r w:rsidR="002E191F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B530EC">
        <w:rPr>
          <w:rFonts w:ascii="Times New Roman" w:hAnsi="Times New Roman"/>
          <w:b/>
          <w:color w:val="000000" w:themeColor="text1"/>
          <w:sz w:val="24"/>
          <w:szCs w:val="24"/>
        </w:rPr>
        <w:t>Na wniosek Wykonawcy, Zamawiający udostępni niniejszy załącznik w wersji edytowalnej.</w:t>
      </w:r>
    </w:p>
    <w:p w:rsidR="00EA3CE8" w:rsidRPr="00A77A47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*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>*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Przedmiot i opis wykonanych dostaw powinien być tak przedstawiony, by umożliwić Zamawiającemu ocenę spełnienia warunków. </w:t>
      </w:r>
    </w:p>
    <w:p w:rsidR="00EA3CE8" w:rsidRDefault="00EA3CE8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lastRenderedPageBreak/>
        <w:t>**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>*</w:t>
      </w: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Wypełniają Wykonawcy wspólnie ubiegający się o udzielenie niniejszego zamówienia oraz w przypadku użyczeń na podstawie art. 26 ust.</w:t>
      </w:r>
      <w:r w:rsidR="006D3449">
        <w:rPr>
          <w:rFonts w:ascii="Times New Roman" w:hAnsi="Times New Roman"/>
          <w:color w:val="000000" w:themeColor="text1"/>
          <w:sz w:val="24"/>
          <w:szCs w:val="24"/>
        </w:rPr>
        <w:t xml:space="preserve"> 2b Prawa zamówień publicznych.</w:t>
      </w:r>
    </w:p>
    <w:p w:rsidR="006D3449" w:rsidRPr="00A77A47" w:rsidRDefault="006D3449" w:rsidP="001F6BFC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A3CE8" w:rsidRPr="00A77A47" w:rsidRDefault="00EA3CE8" w:rsidP="00EA3CE8">
      <w:pPr>
        <w:ind w:left="424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>……………………………………………………</w:t>
      </w:r>
    </w:p>
    <w:p w:rsidR="00EA3CE8" w:rsidRPr="00A77A47" w:rsidRDefault="00EA3CE8" w:rsidP="00EA3CE8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(pieczątka i podpis osoby uprawnionej)</w:t>
      </w:r>
    </w:p>
    <w:p w:rsidR="00EA3CE8" w:rsidRPr="00A77A47" w:rsidRDefault="00EA3CE8" w:rsidP="00EA3CE8">
      <w:pPr>
        <w:ind w:left="4248"/>
        <w:rPr>
          <w:rFonts w:ascii="Times New Roman" w:hAnsi="Times New Roman"/>
          <w:color w:val="000000" w:themeColor="text1"/>
          <w:sz w:val="24"/>
          <w:szCs w:val="24"/>
        </w:rPr>
      </w:pPr>
      <w:r w:rsidRPr="00A77A47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</w:t>
      </w:r>
    </w:p>
    <w:sectPr w:rsidR="00EA3CE8" w:rsidRPr="00A77A47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4B3" w:rsidRDefault="00A044B3">
      <w:pPr>
        <w:spacing w:after="0" w:line="240" w:lineRule="auto"/>
      </w:pPr>
      <w:r>
        <w:separator/>
      </w:r>
    </w:p>
  </w:endnote>
  <w:endnote w:type="continuationSeparator" w:id="0">
    <w:p w:rsidR="00A044B3" w:rsidRDefault="00A04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4B3" w:rsidRDefault="00A044B3">
      <w:pPr>
        <w:spacing w:after="0" w:line="240" w:lineRule="auto"/>
      </w:pPr>
      <w:r>
        <w:separator/>
      </w:r>
    </w:p>
  </w:footnote>
  <w:footnote w:type="continuationSeparator" w:id="0">
    <w:p w:rsidR="00A044B3" w:rsidRDefault="00A044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AC3996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485B78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A044B3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C14"/>
    <w:rsid w:val="00021D98"/>
    <w:rsid w:val="000232C8"/>
    <w:rsid w:val="00031840"/>
    <w:rsid w:val="00035C0C"/>
    <w:rsid w:val="00041DB5"/>
    <w:rsid w:val="00066ED0"/>
    <w:rsid w:val="00067945"/>
    <w:rsid w:val="0008542F"/>
    <w:rsid w:val="00085970"/>
    <w:rsid w:val="000B1AF3"/>
    <w:rsid w:val="000B3717"/>
    <w:rsid w:val="000C2EE9"/>
    <w:rsid w:val="000D5123"/>
    <w:rsid w:val="000E14CB"/>
    <w:rsid w:val="000F1D6D"/>
    <w:rsid w:val="001027F0"/>
    <w:rsid w:val="00106C14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7AA3"/>
    <w:rsid w:val="001A440C"/>
    <w:rsid w:val="001A4F60"/>
    <w:rsid w:val="001C792B"/>
    <w:rsid w:val="001D0E6C"/>
    <w:rsid w:val="001D3377"/>
    <w:rsid w:val="001E5066"/>
    <w:rsid w:val="001E623B"/>
    <w:rsid w:val="001F6BFC"/>
    <w:rsid w:val="00201D22"/>
    <w:rsid w:val="002058FB"/>
    <w:rsid w:val="00211F6E"/>
    <w:rsid w:val="002410CE"/>
    <w:rsid w:val="00253E10"/>
    <w:rsid w:val="00272BA8"/>
    <w:rsid w:val="002917DD"/>
    <w:rsid w:val="002A0E8B"/>
    <w:rsid w:val="002B4255"/>
    <w:rsid w:val="002B741F"/>
    <w:rsid w:val="002E191F"/>
    <w:rsid w:val="002F61B8"/>
    <w:rsid w:val="00324D9C"/>
    <w:rsid w:val="003265F2"/>
    <w:rsid w:val="00336EE4"/>
    <w:rsid w:val="00343AE3"/>
    <w:rsid w:val="00347627"/>
    <w:rsid w:val="00351348"/>
    <w:rsid w:val="00353B5E"/>
    <w:rsid w:val="0036405D"/>
    <w:rsid w:val="003704CB"/>
    <w:rsid w:val="00390481"/>
    <w:rsid w:val="003A0925"/>
    <w:rsid w:val="003B0A1C"/>
    <w:rsid w:val="003B5719"/>
    <w:rsid w:val="003C2620"/>
    <w:rsid w:val="003C4CE6"/>
    <w:rsid w:val="003C60B1"/>
    <w:rsid w:val="003C70C3"/>
    <w:rsid w:val="003D0A8D"/>
    <w:rsid w:val="003D6B93"/>
    <w:rsid w:val="003E4634"/>
    <w:rsid w:val="00405606"/>
    <w:rsid w:val="00412F28"/>
    <w:rsid w:val="0041454B"/>
    <w:rsid w:val="004153B3"/>
    <w:rsid w:val="00430F3F"/>
    <w:rsid w:val="00442AA1"/>
    <w:rsid w:val="00454542"/>
    <w:rsid w:val="00461EC6"/>
    <w:rsid w:val="00466FB9"/>
    <w:rsid w:val="00483ECE"/>
    <w:rsid w:val="00485B78"/>
    <w:rsid w:val="00494276"/>
    <w:rsid w:val="004A7137"/>
    <w:rsid w:val="004B2240"/>
    <w:rsid w:val="004C6A99"/>
    <w:rsid w:val="004D11F3"/>
    <w:rsid w:val="004D597E"/>
    <w:rsid w:val="004E40B1"/>
    <w:rsid w:val="004F50AC"/>
    <w:rsid w:val="00501CB4"/>
    <w:rsid w:val="00502AF4"/>
    <w:rsid w:val="005037D3"/>
    <w:rsid w:val="00527893"/>
    <w:rsid w:val="0054623D"/>
    <w:rsid w:val="00546315"/>
    <w:rsid w:val="005628EA"/>
    <w:rsid w:val="00585833"/>
    <w:rsid w:val="005A60B7"/>
    <w:rsid w:val="005C6CF5"/>
    <w:rsid w:val="006006FC"/>
    <w:rsid w:val="00601857"/>
    <w:rsid w:val="0060366A"/>
    <w:rsid w:val="006043C6"/>
    <w:rsid w:val="00607C9F"/>
    <w:rsid w:val="006127FB"/>
    <w:rsid w:val="00631A51"/>
    <w:rsid w:val="006328A3"/>
    <w:rsid w:val="00640A4A"/>
    <w:rsid w:val="0064265B"/>
    <w:rsid w:val="00654A00"/>
    <w:rsid w:val="006568E5"/>
    <w:rsid w:val="0066202E"/>
    <w:rsid w:val="00664E0B"/>
    <w:rsid w:val="00675E32"/>
    <w:rsid w:val="00686D7A"/>
    <w:rsid w:val="00690E00"/>
    <w:rsid w:val="006A3CFF"/>
    <w:rsid w:val="006A5F24"/>
    <w:rsid w:val="006A770F"/>
    <w:rsid w:val="006B6AEB"/>
    <w:rsid w:val="006B7817"/>
    <w:rsid w:val="006C5933"/>
    <w:rsid w:val="006C7A73"/>
    <w:rsid w:val="006D3449"/>
    <w:rsid w:val="006E338F"/>
    <w:rsid w:val="006F3E96"/>
    <w:rsid w:val="00712105"/>
    <w:rsid w:val="00736F83"/>
    <w:rsid w:val="00747C9A"/>
    <w:rsid w:val="007548FC"/>
    <w:rsid w:val="00762978"/>
    <w:rsid w:val="00776A45"/>
    <w:rsid w:val="00787546"/>
    <w:rsid w:val="007A2C63"/>
    <w:rsid w:val="007C7A41"/>
    <w:rsid w:val="007D205D"/>
    <w:rsid w:val="007D6794"/>
    <w:rsid w:val="007E6C01"/>
    <w:rsid w:val="00800649"/>
    <w:rsid w:val="00815208"/>
    <w:rsid w:val="00836E4D"/>
    <w:rsid w:val="00837081"/>
    <w:rsid w:val="00837AA0"/>
    <w:rsid w:val="00840CA3"/>
    <w:rsid w:val="00866248"/>
    <w:rsid w:val="00872543"/>
    <w:rsid w:val="008839C0"/>
    <w:rsid w:val="008920D8"/>
    <w:rsid w:val="008A16D8"/>
    <w:rsid w:val="008B0855"/>
    <w:rsid w:val="008B49ED"/>
    <w:rsid w:val="008B6247"/>
    <w:rsid w:val="008D0CF5"/>
    <w:rsid w:val="008D19CE"/>
    <w:rsid w:val="008D5CE8"/>
    <w:rsid w:val="008E0193"/>
    <w:rsid w:val="008F4CD0"/>
    <w:rsid w:val="00904484"/>
    <w:rsid w:val="00907DF9"/>
    <w:rsid w:val="00911ABA"/>
    <w:rsid w:val="00923B1C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9F58D4"/>
    <w:rsid w:val="00A01A04"/>
    <w:rsid w:val="00A032BD"/>
    <w:rsid w:val="00A044B3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3526"/>
    <w:rsid w:val="00A76D74"/>
    <w:rsid w:val="00A8425A"/>
    <w:rsid w:val="00A90CF8"/>
    <w:rsid w:val="00AB469E"/>
    <w:rsid w:val="00AB4B74"/>
    <w:rsid w:val="00AC112E"/>
    <w:rsid w:val="00AC3996"/>
    <w:rsid w:val="00AE1AB4"/>
    <w:rsid w:val="00AE5AAC"/>
    <w:rsid w:val="00AF0F8D"/>
    <w:rsid w:val="00B027DB"/>
    <w:rsid w:val="00B11004"/>
    <w:rsid w:val="00B14407"/>
    <w:rsid w:val="00B21509"/>
    <w:rsid w:val="00B24B59"/>
    <w:rsid w:val="00B262BA"/>
    <w:rsid w:val="00B30980"/>
    <w:rsid w:val="00B32278"/>
    <w:rsid w:val="00B347CC"/>
    <w:rsid w:val="00B42113"/>
    <w:rsid w:val="00B42E50"/>
    <w:rsid w:val="00B44792"/>
    <w:rsid w:val="00B530EC"/>
    <w:rsid w:val="00B56046"/>
    <w:rsid w:val="00BC1655"/>
    <w:rsid w:val="00BF2F3F"/>
    <w:rsid w:val="00BF32FE"/>
    <w:rsid w:val="00C2388A"/>
    <w:rsid w:val="00C367E4"/>
    <w:rsid w:val="00C4072F"/>
    <w:rsid w:val="00C4471A"/>
    <w:rsid w:val="00C70D23"/>
    <w:rsid w:val="00C74BF6"/>
    <w:rsid w:val="00C74F1A"/>
    <w:rsid w:val="00C87D05"/>
    <w:rsid w:val="00C92DDF"/>
    <w:rsid w:val="00C95A6E"/>
    <w:rsid w:val="00CB0444"/>
    <w:rsid w:val="00CC616A"/>
    <w:rsid w:val="00CD14F1"/>
    <w:rsid w:val="00CE07C9"/>
    <w:rsid w:val="00D0730C"/>
    <w:rsid w:val="00D110B3"/>
    <w:rsid w:val="00D23CE4"/>
    <w:rsid w:val="00D24AFD"/>
    <w:rsid w:val="00D30F69"/>
    <w:rsid w:val="00D43308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0F3D"/>
    <w:rsid w:val="00DC38BB"/>
    <w:rsid w:val="00DD0A58"/>
    <w:rsid w:val="00DD7097"/>
    <w:rsid w:val="00E02E89"/>
    <w:rsid w:val="00E07CD6"/>
    <w:rsid w:val="00E143E1"/>
    <w:rsid w:val="00E30E49"/>
    <w:rsid w:val="00E3305A"/>
    <w:rsid w:val="00E44BB4"/>
    <w:rsid w:val="00E46F37"/>
    <w:rsid w:val="00E55D96"/>
    <w:rsid w:val="00E64B02"/>
    <w:rsid w:val="00E7726C"/>
    <w:rsid w:val="00E8566F"/>
    <w:rsid w:val="00EA3CE8"/>
    <w:rsid w:val="00EA45EC"/>
    <w:rsid w:val="00EC2705"/>
    <w:rsid w:val="00EC33F7"/>
    <w:rsid w:val="00EC5657"/>
    <w:rsid w:val="00ED73B5"/>
    <w:rsid w:val="00EE4704"/>
    <w:rsid w:val="00EE504C"/>
    <w:rsid w:val="00EE508B"/>
    <w:rsid w:val="00F21530"/>
    <w:rsid w:val="00F27222"/>
    <w:rsid w:val="00F350B1"/>
    <w:rsid w:val="00F3587B"/>
    <w:rsid w:val="00F35F39"/>
    <w:rsid w:val="00F563C4"/>
    <w:rsid w:val="00F60A77"/>
    <w:rsid w:val="00F76098"/>
    <w:rsid w:val="00F9066D"/>
    <w:rsid w:val="00F9078C"/>
    <w:rsid w:val="00FA0E4E"/>
    <w:rsid w:val="00FB7531"/>
    <w:rsid w:val="00FB7687"/>
    <w:rsid w:val="00FC7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5FAAEFB8-2F61-4EB6-959E-270F89179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12</TotalTime>
  <Pages>3</Pages>
  <Words>284</Words>
  <Characters>1705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</dc:creator>
  <cp:lastModifiedBy>ADMIN</cp:lastModifiedBy>
  <cp:revision>4</cp:revision>
  <cp:lastPrinted>2014-03-06T07:30:00Z</cp:lastPrinted>
  <dcterms:created xsi:type="dcterms:W3CDTF">2016-01-18T11:00:00Z</dcterms:created>
  <dcterms:modified xsi:type="dcterms:W3CDTF">2016-04-04T09:17:00Z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