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6D7A" w:rsidRPr="00EE00AA" w:rsidRDefault="00662913" w:rsidP="00686D7A">
      <w:pPr>
        <w:spacing w:after="360" w:line="240" w:lineRule="auto"/>
        <w:rPr>
          <w:rFonts w:ascii="Myriad Pro" w:eastAsia="Calibri" w:hAnsi="Myriad Pro" w:cs="Times New Roman"/>
          <w:b/>
          <w:noProof/>
          <w:color w:val="auto"/>
          <w:sz w:val="40"/>
          <w:szCs w:val="40"/>
          <w:lang w:eastAsia="pl-PL"/>
        </w:rPr>
      </w:pPr>
      <w:r>
        <w:rPr>
          <w:rFonts w:ascii="Myriad Pro" w:hAnsi="Myriad Pro"/>
          <w:b/>
          <w:noProof/>
          <w:color w:val="auto"/>
          <w:sz w:val="40"/>
          <w:szCs w:val="40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99.25pt;margin-top:-18.75pt;width:161.7pt;height:89.6pt;z-index:25166131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" stroked="f">
            <v:textbox style="mso-fit-shape-to-text:t">
              <w:txbxContent>
                <w:p w:rsidR="00686D7A" w:rsidRPr="00B44792" w:rsidRDefault="00686D7A" w:rsidP="00686D7A">
                  <w:pPr>
                    <w:tabs>
                      <w:tab w:val="left" w:pos="3119"/>
                    </w:tabs>
                    <w:spacing w:after="0" w:line="240" w:lineRule="auto"/>
                    <w:rPr>
                      <w:rFonts w:ascii="Myriad Pro" w:hAnsi="Myriad Pro"/>
                      <w:b/>
                      <w:color w:val="auto"/>
                    </w:rPr>
                  </w:pPr>
                  <w:r w:rsidRPr="00B44792">
                    <w:rPr>
                      <w:rFonts w:ascii="Myriad Pro" w:hAnsi="Myriad Pro"/>
                      <w:b/>
                      <w:color w:val="auto"/>
                    </w:rPr>
                    <w:t>Regionalne Centrum</w:t>
                  </w:r>
                  <w:r w:rsidRPr="00B44792">
                    <w:rPr>
                      <w:rFonts w:ascii="Myriad Pro" w:hAnsi="Myriad Pro"/>
                      <w:b/>
                      <w:color w:val="auto"/>
                    </w:rPr>
                    <w:br/>
                    <w:t>Naukowo-Technologiczne</w:t>
                  </w:r>
                  <w:r w:rsidRPr="00B44792">
                    <w:rPr>
                      <w:rFonts w:ascii="Myriad Pro" w:hAnsi="Myriad Pro"/>
                      <w:b/>
                      <w:color w:val="auto"/>
                    </w:rPr>
                    <w:tab/>
                  </w:r>
                </w:p>
                <w:p w:rsidR="00686D7A" w:rsidRPr="00B44792" w:rsidRDefault="00686D7A" w:rsidP="00686D7A">
                  <w:pPr>
                    <w:spacing w:before="60" w:after="120" w:line="168" w:lineRule="exact"/>
                    <w:rPr>
                      <w:rFonts w:ascii="Myriad Pro" w:hAnsi="Myriad Pro"/>
                      <w:color w:val="auto"/>
                      <w:sz w:val="14"/>
                    </w:rPr>
                  </w:pP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t>Podzamcze 45</w:t>
                  </w: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br/>
                    <w:t>26-060 Chęciny</w:t>
                  </w: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br/>
                    <w:t>tel. (41) 343 40 50</w:t>
                  </w: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br/>
                    <w:t>faks (41) 307 44 76</w:t>
                  </w: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br/>
                    <w:t>www.rcnt.pl</w:t>
                  </w: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br/>
                  </w:r>
                  <w:hyperlink r:id="rId9" w:history="1">
                    <w:r w:rsidRPr="00B44792">
                      <w:rPr>
                        <w:rStyle w:val="Hipercze"/>
                        <w:rFonts w:ascii="Myriad Pro" w:hAnsi="Myriad Pro"/>
                        <w:color w:val="auto"/>
                        <w:sz w:val="14"/>
                      </w:rPr>
                      <w:t>sekretariat@rcnt.pl</w:t>
                    </w:r>
                  </w:hyperlink>
                </w:p>
              </w:txbxContent>
            </v:textbox>
          </v:shape>
        </w:pict>
      </w:r>
      <w:r w:rsidR="00686D7A" w:rsidRPr="00EE00AA">
        <w:rPr>
          <w:rFonts w:ascii="Myriad Pro" w:hAnsi="Myriad Pro"/>
          <w:b/>
          <w:noProof/>
          <w:color w:val="auto"/>
          <w:sz w:val="40"/>
          <w:szCs w:val="40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-238760</wp:posOffset>
            </wp:positionV>
            <wp:extent cx="1086485" cy="1086485"/>
            <wp:effectExtent l="0" t="0" r="0" b="0"/>
            <wp:wrapNone/>
            <wp:docPr id="2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108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yriad Pro" w:hAnsi="Myriad Pro"/>
          <w:b/>
          <w:noProof/>
          <w:color w:val="auto"/>
          <w:sz w:val="40"/>
          <w:szCs w:val="40"/>
          <w:lang w:eastAsia="pl-PL"/>
        </w:rPr>
        <w:pict>
          <v:shape id="Text Box 5" o:spid="_x0000_s1027" type="#_x0000_t202" style="position:absolute;margin-left:656.4pt;margin-top:-45.4pt;width:212.5pt;height:27.1pt;z-index:251663360;visibility:visible;mso-position-horizontal:righ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" stroked="f">
            <v:textbox>
              <w:txbxContent>
                <w:p w:rsidR="00686D7A" w:rsidRPr="00B44792" w:rsidRDefault="00686D7A" w:rsidP="00912358">
                  <w:pPr>
                    <w:spacing w:afterLines="240" w:after="576" w:line="240" w:lineRule="auto"/>
                    <w:ind w:right="148"/>
                    <w:jc w:val="right"/>
                    <w:rPr>
                      <w:color w:val="auto"/>
                    </w:rPr>
                  </w:pPr>
                </w:p>
              </w:txbxContent>
            </v:textbox>
            <w10:wrap anchorx="margin"/>
          </v:shape>
        </w:pict>
      </w:r>
    </w:p>
    <w:p w:rsidR="00686D7A" w:rsidRPr="00EE00AA" w:rsidRDefault="00686D7A" w:rsidP="00686D7A">
      <w:pPr>
        <w:spacing w:after="360"/>
        <w:rPr>
          <w:rFonts w:ascii="Myriad Pro" w:hAnsi="Myriad Pro"/>
          <w:b/>
          <w:color w:val="auto"/>
          <w:sz w:val="40"/>
          <w:szCs w:val="40"/>
        </w:rPr>
      </w:pPr>
      <w:r w:rsidRPr="00EE00AA">
        <w:rPr>
          <w:rFonts w:ascii="Myriad Pro" w:hAnsi="Myriad Pro"/>
          <w:b/>
          <w:noProof/>
          <w:color w:val="auto"/>
          <w:sz w:val="40"/>
          <w:szCs w:val="40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2601595</wp:posOffset>
            </wp:positionH>
            <wp:positionV relativeFrom="paragraph">
              <wp:posOffset>11430</wp:posOffset>
            </wp:positionV>
            <wp:extent cx="577850" cy="539750"/>
            <wp:effectExtent l="0" t="0" r="0" b="0"/>
            <wp:wrapNone/>
            <wp:docPr id="3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biLevel thresh="75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Załącznik nr 1 do SIWZ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</w:p>
    <w:p w:rsidR="00686D7A" w:rsidRPr="00EE00AA" w:rsidRDefault="00686D7A" w:rsidP="00686D7A">
      <w:pPr>
        <w:widowControl w:val="0"/>
        <w:tabs>
          <w:tab w:val="left" w:pos="28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 xml:space="preserve">dot.: postępowania o udzielenie zamówienia publicznego. </w:t>
      </w:r>
    </w:p>
    <w:p w:rsidR="00686D7A" w:rsidRPr="00EE00AA" w:rsidRDefault="00686D7A" w:rsidP="00006CCE">
      <w:pPr>
        <w:widowControl w:val="0"/>
        <w:shd w:val="clear" w:color="auto" w:fill="FFFFFF" w:themeFill="background1"/>
        <w:tabs>
          <w:tab w:val="left" w:pos="28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Numer sprawy:</w:t>
      </w:r>
      <w:r w:rsidR="002E1E66" w:rsidRPr="00076070">
        <w:rPr>
          <w:rFonts w:ascii="Times New Roman" w:hAnsi="Times New Roman"/>
          <w:b/>
          <w:color w:val="auto"/>
          <w:sz w:val="24"/>
          <w:szCs w:val="24"/>
        </w:rPr>
        <w:t>DPI.</w:t>
      </w:r>
      <w:r w:rsidR="00FD243C">
        <w:rPr>
          <w:rFonts w:ascii="Times New Roman" w:hAnsi="Times New Roman"/>
          <w:b/>
          <w:color w:val="auto"/>
          <w:sz w:val="24"/>
          <w:szCs w:val="24"/>
        </w:rPr>
        <w:t>272.04.01</w:t>
      </w:r>
      <w:r w:rsidR="00CC37C9" w:rsidRPr="00076070">
        <w:rPr>
          <w:rFonts w:ascii="Times New Roman" w:hAnsi="Times New Roman"/>
          <w:b/>
          <w:color w:val="auto"/>
          <w:sz w:val="24"/>
          <w:szCs w:val="24"/>
        </w:rPr>
        <w:t>.201</w:t>
      </w:r>
      <w:r w:rsidR="00654BA4">
        <w:rPr>
          <w:rFonts w:ascii="Times New Roman" w:hAnsi="Times New Roman"/>
          <w:b/>
          <w:color w:val="auto"/>
          <w:sz w:val="24"/>
          <w:szCs w:val="24"/>
        </w:rPr>
        <w:t>6</w:t>
      </w:r>
    </w:p>
    <w:p w:rsidR="00686D7A" w:rsidRPr="00EE00AA" w:rsidRDefault="00686D7A" w:rsidP="00686D7A">
      <w:pPr>
        <w:widowControl w:val="0"/>
        <w:tabs>
          <w:tab w:val="left" w:pos="28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 xml:space="preserve">Nazwa zadania: </w:t>
      </w:r>
    </w:p>
    <w:p w:rsidR="006F30C6" w:rsidRDefault="00767B07" w:rsidP="00654BA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767B07">
        <w:rPr>
          <w:rFonts w:ascii="Times New Roman" w:hAnsi="Times New Roman"/>
          <w:b/>
          <w:color w:val="auto"/>
          <w:sz w:val="24"/>
          <w:szCs w:val="24"/>
        </w:rPr>
        <w:t>„</w:t>
      </w:r>
      <w:r w:rsidR="00FD243C" w:rsidRPr="00FD243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Dostawa materiałów, odczynników oraz narzędzi chirurgicznych do Publicznego Banku Komórek Macierzystych</w:t>
      </w:r>
      <w:r w:rsidRPr="00767B07">
        <w:rPr>
          <w:rFonts w:ascii="Times New Roman" w:hAnsi="Times New Roman"/>
          <w:b/>
          <w:color w:val="auto"/>
          <w:sz w:val="24"/>
          <w:szCs w:val="24"/>
        </w:rPr>
        <w:t>”</w:t>
      </w:r>
    </w:p>
    <w:p w:rsidR="00767B07" w:rsidRPr="00EE00AA" w:rsidRDefault="00767B07" w:rsidP="00767B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auto"/>
          <w:sz w:val="24"/>
          <w:szCs w:val="24"/>
        </w:rPr>
      </w:pP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t>FORMULARZ OFERTOWY WYKONAWCY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t>Dane dotyczące wykonawcy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 xml:space="preserve">Nazwa:    </w:t>
      </w:r>
      <w:r w:rsidRPr="00EE00AA">
        <w:rPr>
          <w:rFonts w:ascii="Times New Roman" w:hAnsi="Times New Roman"/>
          <w:color w:val="auto"/>
          <w:sz w:val="24"/>
          <w:szCs w:val="24"/>
        </w:rPr>
        <w:tab/>
        <w:t>................................................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ab/>
      </w:r>
      <w:r w:rsidRPr="00EE00AA">
        <w:rPr>
          <w:rFonts w:ascii="Times New Roman" w:hAnsi="Times New Roman"/>
          <w:color w:val="auto"/>
          <w:sz w:val="24"/>
          <w:szCs w:val="24"/>
        </w:rPr>
        <w:tab/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Siedziba:</w:t>
      </w:r>
      <w:r w:rsidRPr="00EE00AA">
        <w:rPr>
          <w:rFonts w:ascii="Times New Roman" w:hAnsi="Times New Roman"/>
          <w:color w:val="auto"/>
          <w:sz w:val="24"/>
          <w:szCs w:val="24"/>
        </w:rPr>
        <w:tab/>
        <w:t>................................................</w:t>
      </w:r>
      <w:r w:rsidRPr="00EE00AA">
        <w:rPr>
          <w:rFonts w:ascii="Times New Roman" w:hAnsi="Times New Roman"/>
          <w:color w:val="auto"/>
          <w:sz w:val="24"/>
          <w:szCs w:val="24"/>
        </w:rPr>
        <w:tab/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ab/>
      </w:r>
      <w:r w:rsidRPr="00EE00AA">
        <w:rPr>
          <w:rFonts w:ascii="Times New Roman" w:hAnsi="Times New Roman"/>
          <w:color w:val="auto"/>
          <w:sz w:val="24"/>
          <w:szCs w:val="24"/>
        </w:rPr>
        <w:tab/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 xml:space="preserve">Adres poczty elektronicznej: </w:t>
      </w:r>
      <w:r w:rsidRPr="00EE00AA">
        <w:rPr>
          <w:rFonts w:ascii="Times New Roman" w:hAnsi="Times New Roman"/>
          <w:color w:val="auto"/>
          <w:sz w:val="24"/>
          <w:szCs w:val="24"/>
        </w:rPr>
        <w:tab/>
        <w:t>................................................</w:t>
      </w:r>
      <w:r w:rsidRPr="00EE00AA">
        <w:rPr>
          <w:rFonts w:ascii="Times New Roman" w:hAnsi="Times New Roman"/>
          <w:color w:val="auto"/>
          <w:sz w:val="24"/>
          <w:szCs w:val="24"/>
        </w:rPr>
        <w:tab/>
      </w:r>
      <w:r w:rsidRPr="00EE00AA">
        <w:rPr>
          <w:rFonts w:ascii="Times New Roman" w:hAnsi="Times New Roman"/>
          <w:color w:val="auto"/>
          <w:sz w:val="24"/>
          <w:szCs w:val="24"/>
        </w:rPr>
        <w:tab/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Strona internetowa:</w:t>
      </w:r>
      <w:r w:rsidRPr="00EE00AA">
        <w:rPr>
          <w:rFonts w:ascii="Times New Roman" w:hAnsi="Times New Roman"/>
          <w:color w:val="auto"/>
          <w:sz w:val="24"/>
          <w:szCs w:val="24"/>
        </w:rPr>
        <w:tab/>
      </w:r>
      <w:r w:rsidRPr="00EE00AA">
        <w:rPr>
          <w:rFonts w:ascii="Times New Roman" w:hAnsi="Times New Roman"/>
          <w:color w:val="auto"/>
          <w:sz w:val="24"/>
          <w:szCs w:val="24"/>
        </w:rPr>
        <w:tab/>
        <w:t>................................................</w:t>
      </w:r>
      <w:r w:rsidRPr="00EE00AA">
        <w:rPr>
          <w:rFonts w:ascii="Times New Roman" w:hAnsi="Times New Roman"/>
          <w:color w:val="auto"/>
          <w:sz w:val="24"/>
          <w:szCs w:val="24"/>
        </w:rPr>
        <w:tab/>
      </w:r>
      <w:r w:rsidRPr="00EE00AA">
        <w:rPr>
          <w:rFonts w:ascii="Times New Roman" w:hAnsi="Times New Roman"/>
          <w:color w:val="auto"/>
          <w:sz w:val="24"/>
          <w:szCs w:val="24"/>
        </w:rPr>
        <w:tab/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Numer telefonu:</w:t>
      </w:r>
      <w:r w:rsidRPr="00EE00AA">
        <w:rPr>
          <w:rFonts w:ascii="Times New Roman" w:hAnsi="Times New Roman"/>
          <w:color w:val="auto"/>
          <w:sz w:val="24"/>
          <w:szCs w:val="24"/>
        </w:rPr>
        <w:tab/>
      </w:r>
      <w:r w:rsidRPr="00EE00AA">
        <w:rPr>
          <w:rFonts w:ascii="Times New Roman" w:hAnsi="Times New Roman"/>
          <w:color w:val="auto"/>
          <w:sz w:val="24"/>
          <w:szCs w:val="24"/>
        </w:rPr>
        <w:tab/>
        <w:t xml:space="preserve">……........................................ </w:t>
      </w:r>
      <w:r w:rsidRPr="00EE00AA">
        <w:rPr>
          <w:rFonts w:ascii="Times New Roman" w:hAnsi="Times New Roman"/>
          <w:color w:val="auto"/>
          <w:sz w:val="24"/>
          <w:szCs w:val="24"/>
        </w:rPr>
        <w:tab/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Numer faksu:</w:t>
      </w:r>
      <w:r w:rsidRPr="00EE00AA">
        <w:rPr>
          <w:rFonts w:ascii="Times New Roman" w:hAnsi="Times New Roman"/>
          <w:color w:val="auto"/>
          <w:sz w:val="24"/>
          <w:szCs w:val="24"/>
        </w:rPr>
        <w:tab/>
      </w:r>
      <w:r w:rsidRPr="00EE00AA">
        <w:rPr>
          <w:rFonts w:ascii="Times New Roman" w:hAnsi="Times New Roman"/>
          <w:color w:val="auto"/>
          <w:sz w:val="24"/>
          <w:szCs w:val="24"/>
        </w:rPr>
        <w:tab/>
      </w:r>
      <w:r w:rsidRPr="00EE00AA">
        <w:rPr>
          <w:rFonts w:ascii="Times New Roman" w:hAnsi="Times New Roman"/>
          <w:color w:val="auto"/>
          <w:sz w:val="24"/>
          <w:szCs w:val="24"/>
        </w:rPr>
        <w:tab/>
        <w:t>……. ......................................</w:t>
      </w:r>
      <w:r w:rsidRPr="00EE00AA">
        <w:rPr>
          <w:rFonts w:ascii="Times New Roman" w:hAnsi="Times New Roman"/>
          <w:color w:val="auto"/>
          <w:sz w:val="24"/>
          <w:szCs w:val="24"/>
        </w:rPr>
        <w:tab/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Numer REGON:</w:t>
      </w:r>
      <w:r w:rsidRPr="00EE00AA">
        <w:rPr>
          <w:rFonts w:ascii="Times New Roman" w:hAnsi="Times New Roman"/>
          <w:color w:val="auto"/>
          <w:sz w:val="24"/>
          <w:szCs w:val="24"/>
        </w:rPr>
        <w:tab/>
      </w:r>
      <w:r w:rsidRPr="00EE00AA">
        <w:rPr>
          <w:rFonts w:ascii="Times New Roman" w:hAnsi="Times New Roman"/>
          <w:color w:val="auto"/>
          <w:sz w:val="24"/>
          <w:szCs w:val="24"/>
        </w:rPr>
        <w:tab/>
        <w:t>................................................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Numer NIP:</w:t>
      </w:r>
      <w:r w:rsidRPr="00EE00AA">
        <w:rPr>
          <w:rFonts w:ascii="Times New Roman" w:hAnsi="Times New Roman"/>
          <w:color w:val="auto"/>
          <w:sz w:val="24"/>
          <w:szCs w:val="24"/>
        </w:rPr>
        <w:tab/>
      </w:r>
      <w:r w:rsidRPr="00EE00AA">
        <w:rPr>
          <w:rFonts w:ascii="Times New Roman" w:hAnsi="Times New Roman"/>
          <w:color w:val="auto"/>
          <w:sz w:val="24"/>
          <w:szCs w:val="24"/>
        </w:rPr>
        <w:tab/>
      </w:r>
      <w:r w:rsidRPr="00EE00AA">
        <w:rPr>
          <w:rFonts w:ascii="Times New Roman" w:hAnsi="Times New Roman"/>
          <w:color w:val="auto"/>
          <w:sz w:val="24"/>
          <w:szCs w:val="24"/>
        </w:rPr>
        <w:tab/>
        <w:t>................................................</w:t>
      </w:r>
      <w:r w:rsidRPr="00EE00AA">
        <w:rPr>
          <w:rFonts w:ascii="Times New Roman" w:hAnsi="Times New Roman"/>
          <w:color w:val="auto"/>
          <w:sz w:val="24"/>
          <w:szCs w:val="24"/>
        </w:rPr>
        <w:tab/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t>Dane dotyczące zamawiającego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</w:p>
    <w:p w:rsidR="00686D7A" w:rsidRPr="00EE00AA" w:rsidRDefault="00686D7A" w:rsidP="00686D7A">
      <w:pPr>
        <w:widowControl w:val="0"/>
        <w:tabs>
          <w:tab w:val="left" w:pos="28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Regionalne Centrum Naukowo-Technologiczne</w:t>
      </w:r>
    </w:p>
    <w:p w:rsidR="00686D7A" w:rsidRPr="00EE00AA" w:rsidRDefault="00686D7A" w:rsidP="00686D7A">
      <w:pPr>
        <w:widowControl w:val="0"/>
        <w:tabs>
          <w:tab w:val="left" w:pos="28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Podzamcze 45</w:t>
      </w:r>
    </w:p>
    <w:p w:rsidR="00686D7A" w:rsidRPr="00EE00AA" w:rsidRDefault="00686D7A" w:rsidP="00686D7A">
      <w:pPr>
        <w:widowControl w:val="0"/>
        <w:tabs>
          <w:tab w:val="left" w:pos="28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26-060 Chęciny</w:t>
      </w:r>
    </w:p>
    <w:p w:rsidR="00686D7A" w:rsidRPr="00EE00AA" w:rsidRDefault="00686D7A" w:rsidP="00686D7A">
      <w:pPr>
        <w:widowControl w:val="0"/>
        <w:tabs>
          <w:tab w:val="left" w:pos="28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 xml:space="preserve">Telefon: </w:t>
      </w:r>
      <w:r w:rsidRPr="00EE00AA">
        <w:rPr>
          <w:rFonts w:ascii="Times New Roman" w:hAnsi="Times New Roman"/>
          <w:color w:val="auto"/>
          <w:sz w:val="24"/>
          <w:szCs w:val="24"/>
        </w:rPr>
        <w:tab/>
        <w:t>41 343 40 50</w:t>
      </w:r>
    </w:p>
    <w:p w:rsidR="00686D7A" w:rsidRPr="00EE00AA" w:rsidRDefault="00686D7A" w:rsidP="00686D7A">
      <w:pPr>
        <w:widowControl w:val="0"/>
        <w:tabs>
          <w:tab w:val="left" w:pos="28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 xml:space="preserve">Faks: </w:t>
      </w:r>
      <w:r w:rsidRPr="00EE00AA">
        <w:rPr>
          <w:rFonts w:ascii="Times New Roman" w:hAnsi="Times New Roman"/>
          <w:color w:val="auto"/>
          <w:sz w:val="24"/>
          <w:szCs w:val="24"/>
        </w:rPr>
        <w:tab/>
        <w:t>41 307 44 76</w:t>
      </w:r>
    </w:p>
    <w:p w:rsidR="00686D7A" w:rsidRPr="00EE00AA" w:rsidRDefault="00686D7A" w:rsidP="00686D7A">
      <w:pPr>
        <w:widowControl w:val="0"/>
        <w:tabs>
          <w:tab w:val="left" w:pos="28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 xml:space="preserve">Adres strony internetowej: </w:t>
      </w:r>
      <w:r w:rsidRPr="00EE00AA">
        <w:rPr>
          <w:rFonts w:ascii="Times New Roman" w:hAnsi="Times New Roman"/>
          <w:color w:val="auto"/>
          <w:sz w:val="24"/>
          <w:szCs w:val="24"/>
        </w:rPr>
        <w:tab/>
        <w:t>http://bip.sejmik.kielce.pl/387-zamowienia-publiczne.html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t>Zobowiązania wykonawcy</w:t>
      </w:r>
    </w:p>
    <w:p w:rsidR="00686D7A" w:rsidRPr="00EE00AA" w:rsidRDefault="00686D7A" w:rsidP="00654BA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Nawiązując do ogłoszenia o zamówieniu publicznym na</w:t>
      </w:r>
      <w:r w:rsidR="00CC37C9">
        <w:rPr>
          <w:rFonts w:ascii="Times New Roman" w:hAnsi="Times New Roman"/>
          <w:color w:val="auto"/>
          <w:sz w:val="24"/>
          <w:szCs w:val="24"/>
        </w:rPr>
        <w:t>:</w:t>
      </w:r>
      <w:r w:rsidR="00CC37C9" w:rsidRPr="00CC37C9">
        <w:rPr>
          <w:rFonts w:ascii="Times New Roman" w:hAnsi="Times New Roman"/>
          <w:b/>
          <w:color w:val="auto"/>
          <w:sz w:val="24"/>
          <w:szCs w:val="24"/>
        </w:rPr>
        <w:t xml:space="preserve"> </w:t>
      </w:r>
      <w:r w:rsidR="0016394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Dostawa materiałów, </w:t>
      </w:r>
      <w:r w:rsidR="00654BA4" w:rsidRPr="00654BA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odczynników </w:t>
      </w:r>
      <w:r w:rsidR="0016394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oraz narzędzi chirurgicznych </w:t>
      </w:r>
      <w:r w:rsidR="00654BA4" w:rsidRPr="00654BA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do Publicznego Banku Komór</w:t>
      </w:r>
      <w:r w:rsidR="0016394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ek Macierzystych</w:t>
      </w:r>
      <w:r w:rsidR="00654BA4" w:rsidRPr="00EE00AA"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EE00AA">
        <w:rPr>
          <w:rFonts w:ascii="Times New Roman" w:hAnsi="Times New Roman"/>
          <w:color w:val="auto"/>
          <w:sz w:val="24"/>
          <w:szCs w:val="24"/>
        </w:rPr>
        <w:t>oferujemy wykonanie zamówienia, zgodnie z wymogami Specyfikacji Istotnych Warunków Zamówienia za cenę:</w:t>
      </w:r>
    </w:p>
    <w:p w:rsidR="00FF47A8" w:rsidRDefault="00FF47A8" w:rsidP="0068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bookmarkStart w:id="0" w:name="_GoBack"/>
      <w:bookmarkEnd w:id="0"/>
    </w:p>
    <w:p w:rsidR="00ED4EBF" w:rsidRPr="00654BA4" w:rsidRDefault="00767B07" w:rsidP="0068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auto"/>
          <w:sz w:val="24"/>
          <w:szCs w:val="24"/>
          <w:u w:val="single"/>
        </w:rPr>
      </w:pPr>
      <w:r w:rsidRPr="00654BA4">
        <w:rPr>
          <w:rFonts w:ascii="Times New Roman" w:hAnsi="Times New Roman"/>
          <w:b/>
          <w:color w:val="auto"/>
          <w:sz w:val="24"/>
          <w:szCs w:val="24"/>
          <w:u w:val="single"/>
        </w:rPr>
        <w:t>Zadanie I:</w:t>
      </w:r>
    </w:p>
    <w:p w:rsidR="00B653A3" w:rsidRDefault="00B653A3" w:rsidP="0068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686D7A" w:rsidRPr="008F76DB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8F76DB">
        <w:rPr>
          <w:rFonts w:ascii="Times New Roman" w:hAnsi="Times New Roman"/>
          <w:b/>
          <w:color w:val="auto"/>
          <w:sz w:val="24"/>
          <w:szCs w:val="24"/>
        </w:rPr>
        <w:t>Cena oferty</w:t>
      </w:r>
    </w:p>
    <w:p w:rsidR="00686D7A" w:rsidRPr="00EE00AA" w:rsidRDefault="00686D7A" w:rsidP="00686D7A">
      <w:pPr>
        <w:spacing w:after="0"/>
        <w:rPr>
          <w:rFonts w:ascii="Times New Roman" w:hAnsi="Times New Roman"/>
          <w:b/>
          <w:color w:val="auto"/>
          <w:sz w:val="24"/>
          <w:szCs w:val="24"/>
        </w:rPr>
      </w:pPr>
    </w:p>
    <w:p w:rsidR="00686D7A" w:rsidRPr="00EE00AA" w:rsidRDefault="00686D7A" w:rsidP="00686D7A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t>cena netto : ………………………………………zł.</w:t>
      </w:r>
    </w:p>
    <w:p w:rsidR="00A3011E" w:rsidRPr="00EE00AA" w:rsidRDefault="00686D7A" w:rsidP="00686D7A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lastRenderedPageBreak/>
        <w:t>słownie: …………………………………………………………………………………………</w:t>
      </w:r>
    </w:p>
    <w:p w:rsidR="00686D7A" w:rsidRPr="00EE00AA" w:rsidRDefault="00686D7A" w:rsidP="00686D7A">
      <w:pPr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podatek VAT ……………………………………. zł.</w:t>
      </w:r>
    </w:p>
    <w:p w:rsidR="00686D7A" w:rsidRPr="00EE00AA" w:rsidRDefault="00686D7A" w:rsidP="00686D7A">
      <w:pPr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686D7A" w:rsidRPr="00EE00AA" w:rsidRDefault="00686D7A" w:rsidP="00686D7A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t>cena brutto: ……………………………………… zł.</w:t>
      </w:r>
    </w:p>
    <w:p w:rsidR="00686D7A" w:rsidRDefault="00686D7A" w:rsidP="00686D7A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AA0BCA" w:rsidRDefault="006F30C6" w:rsidP="00FF47A8">
      <w:pPr>
        <w:rPr>
          <w:rFonts w:ascii="Times New Roman" w:hAnsi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/>
          <w:b/>
          <w:bCs/>
          <w:color w:val="auto"/>
          <w:sz w:val="24"/>
          <w:szCs w:val="24"/>
        </w:rPr>
        <w:t>termin</w:t>
      </w:r>
      <w:r w:rsidR="00CC37C9">
        <w:rPr>
          <w:rFonts w:ascii="Times New Roman" w:hAnsi="Times New Roman"/>
          <w:b/>
          <w:bCs/>
          <w:color w:val="auto"/>
          <w:sz w:val="24"/>
          <w:szCs w:val="24"/>
        </w:rPr>
        <w:t xml:space="preserve"> dostawy:……………………………………………………………………………………</w:t>
      </w:r>
    </w:p>
    <w:p w:rsidR="00767B07" w:rsidRPr="00654BA4" w:rsidRDefault="00767B07" w:rsidP="00767B07">
      <w:pPr>
        <w:rPr>
          <w:rFonts w:ascii="Times New Roman" w:hAnsi="Times New Roman"/>
          <w:b/>
          <w:bCs/>
          <w:color w:val="auto"/>
          <w:sz w:val="24"/>
          <w:szCs w:val="24"/>
          <w:u w:val="single"/>
        </w:rPr>
      </w:pPr>
      <w:r w:rsidRPr="00654BA4">
        <w:rPr>
          <w:rFonts w:ascii="Times New Roman" w:hAnsi="Times New Roman"/>
          <w:b/>
          <w:bCs/>
          <w:color w:val="auto"/>
          <w:sz w:val="24"/>
          <w:szCs w:val="24"/>
          <w:u w:val="single"/>
        </w:rPr>
        <w:t>Zadanie II:</w:t>
      </w:r>
    </w:p>
    <w:p w:rsidR="00767B07" w:rsidRPr="00767B07" w:rsidRDefault="00767B07" w:rsidP="00767B07">
      <w:pPr>
        <w:rPr>
          <w:rFonts w:ascii="Times New Roman" w:hAnsi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/>
          <w:b/>
          <w:bCs/>
          <w:color w:val="auto"/>
          <w:sz w:val="24"/>
          <w:szCs w:val="24"/>
        </w:rPr>
        <w:t>Cena oferty</w:t>
      </w:r>
    </w:p>
    <w:p w:rsidR="00767B07" w:rsidRPr="00767B07" w:rsidRDefault="00767B07" w:rsidP="00767B07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767B07">
        <w:rPr>
          <w:rFonts w:ascii="Times New Roman" w:hAnsi="Times New Roman"/>
          <w:b/>
          <w:bCs/>
          <w:color w:val="auto"/>
          <w:sz w:val="24"/>
          <w:szCs w:val="24"/>
        </w:rPr>
        <w:t>cena netto : ………………………………………zł.</w:t>
      </w:r>
    </w:p>
    <w:p w:rsidR="00767B07" w:rsidRPr="00767B07" w:rsidRDefault="00767B07" w:rsidP="00767B07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767B07">
        <w:rPr>
          <w:rFonts w:ascii="Times New Roman" w:hAnsi="Times New Roman"/>
          <w:b/>
          <w:bCs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767B07" w:rsidRPr="00767B07" w:rsidRDefault="00767B07" w:rsidP="00767B07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767B07">
        <w:rPr>
          <w:rFonts w:ascii="Times New Roman" w:hAnsi="Times New Roman"/>
          <w:b/>
          <w:bCs/>
          <w:color w:val="auto"/>
          <w:sz w:val="24"/>
          <w:szCs w:val="24"/>
        </w:rPr>
        <w:t>podatek VAT ……………………………………. zł.</w:t>
      </w:r>
    </w:p>
    <w:p w:rsidR="00767B07" w:rsidRPr="00767B07" w:rsidRDefault="00767B07" w:rsidP="00767B07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767B07">
        <w:rPr>
          <w:rFonts w:ascii="Times New Roman" w:hAnsi="Times New Roman"/>
          <w:b/>
          <w:bCs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767B07" w:rsidRPr="00767B07" w:rsidRDefault="00767B07" w:rsidP="00767B07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767B07">
        <w:rPr>
          <w:rFonts w:ascii="Times New Roman" w:hAnsi="Times New Roman"/>
          <w:b/>
          <w:bCs/>
          <w:color w:val="auto"/>
          <w:sz w:val="24"/>
          <w:szCs w:val="24"/>
        </w:rPr>
        <w:t>cena brutto: ……………………………………… zł.</w:t>
      </w:r>
    </w:p>
    <w:p w:rsidR="00767B07" w:rsidRPr="00767B07" w:rsidRDefault="00767B07" w:rsidP="00767B07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767B07">
        <w:rPr>
          <w:rFonts w:ascii="Times New Roman" w:hAnsi="Times New Roman"/>
          <w:b/>
          <w:bCs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FF47A8" w:rsidRDefault="00767B07" w:rsidP="00767B07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767B07">
        <w:rPr>
          <w:rFonts w:ascii="Times New Roman" w:hAnsi="Times New Roman"/>
          <w:b/>
          <w:bCs/>
          <w:color w:val="auto"/>
          <w:sz w:val="24"/>
          <w:szCs w:val="24"/>
        </w:rPr>
        <w:t>termin dostawy:……………………………………………………………………………………</w:t>
      </w:r>
    </w:p>
    <w:p w:rsidR="00767B07" w:rsidRPr="00654BA4" w:rsidRDefault="00767B07" w:rsidP="00767B07">
      <w:pPr>
        <w:rPr>
          <w:rFonts w:ascii="Times New Roman" w:hAnsi="Times New Roman"/>
          <w:b/>
          <w:bCs/>
          <w:color w:val="auto"/>
          <w:sz w:val="24"/>
          <w:szCs w:val="24"/>
          <w:u w:val="single"/>
        </w:rPr>
      </w:pPr>
      <w:r w:rsidRPr="00654BA4">
        <w:rPr>
          <w:rFonts w:ascii="Times New Roman" w:hAnsi="Times New Roman"/>
          <w:b/>
          <w:bCs/>
          <w:color w:val="auto"/>
          <w:sz w:val="24"/>
          <w:szCs w:val="24"/>
          <w:u w:val="single"/>
        </w:rPr>
        <w:t>Zadanie III:</w:t>
      </w:r>
    </w:p>
    <w:p w:rsidR="00767B07" w:rsidRPr="00767B07" w:rsidRDefault="00767B07" w:rsidP="00767B07">
      <w:pPr>
        <w:rPr>
          <w:rFonts w:ascii="Times New Roman" w:hAnsi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/>
          <w:b/>
          <w:bCs/>
          <w:color w:val="auto"/>
          <w:sz w:val="24"/>
          <w:szCs w:val="24"/>
        </w:rPr>
        <w:t>Cena oferty</w:t>
      </w:r>
    </w:p>
    <w:p w:rsidR="00767B07" w:rsidRPr="00767B07" w:rsidRDefault="00767B07" w:rsidP="00767B07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767B07">
        <w:rPr>
          <w:rFonts w:ascii="Times New Roman" w:hAnsi="Times New Roman"/>
          <w:b/>
          <w:bCs/>
          <w:color w:val="auto"/>
          <w:sz w:val="24"/>
          <w:szCs w:val="24"/>
        </w:rPr>
        <w:t>cena netto : ………………………………………zł.</w:t>
      </w:r>
    </w:p>
    <w:p w:rsidR="00767B07" w:rsidRPr="00767B07" w:rsidRDefault="00767B07" w:rsidP="00767B07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767B07">
        <w:rPr>
          <w:rFonts w:ascii="Times New Roman" w:hAnsi="Times New Roman"/>
          <w:b/>
          <w:bCs/>
          <w:color w:val="auto"/>
          <w:sz w:val="24"/>
          <w:szCs w:val="24"/>
        </w:rPr>
        <w:lastRenderedPageBreak/>
        <w:t>słownie: …………………………………………………………………………………………</w:t>
      </w:r>
    </w:p>
    <w:p w:rsidR="00767B07" w:rsidRPr="00767B07" w:rsidRDefault="00767B07" w:rsidP="00767B07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767B07">
        <w:rPr>
          <w:rFonts w:ascii="Times New Roman" w:hAnsi="Times New Roman"/>
          <w:b/>
          <w:bCs/>
          <w:color w:val="auto"/>
          <w:sz w:val="24"/>
          <w:szCs w:val="24"/>
        </w:rPr>
        <w:t>podatek VAT ……………………………………. zł.</w:t>
      </w:r>
    </w:p>
    <w:p w:rsidR="00767B07" w:rsidRPr="00767B07" w:rsidRDefault="00767B07" w:rsidP="00767B07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767B07">
        <w:rPr>
          <w:rFonts w:ascii="Times New Roman" w:hAnsi="Times New Roman"/>
          <w:b/>
          <w:bCs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767B07" w:rsidRPr="00767B07" w:rsidRDefault="00767B07" w:rsidP="00767B07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767B07">
        <w:rPr>
          <w:rFonts w:ascii="Times New Roman" w:hAnsi="Times New Roman"/>
          <w:b/>
          <w:bCs/>
          <w:color w:val="auto"/>
          <w:sz w:val="24"/>
          <w:szCs w:val="24"/>
        </w:rPr>
        <w:t>cena brutto: ……………………………………… zł.</w:t>
      </w:r>
    </w:p>
    <w:p w:rsidR="00767B07" w:rsidRPr="00767B07" w:rsidRDefault="00767B07" w:rsidP="00767B07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767B07">
        <w:rPr>
          <w:rFonts w:ascii="Times New Roman" w:hAnsi="Times New Roman"/>
          <w:b/>
          <w:bCs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767B07" w:rsidRDefault="00767B07" w:rsidP="00767B07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767B07">
        <w:rPr>
          <w:rFonts w:ascii="Times New Roman" w:hAnsi="Times New Roman"/>
          <w:b/>
          <w:bCs/>
          <w:color w:val="auto"/>
          <w:sz w:val="24"/>
          <w:szCs w:val="24"/>
        </w:rPr>
        <w:t>termin dostawy:……………………………………………………………………………………</w:t>
      </w:r>
    </w:p>
    <w:p w:rsidR="003A7892" w:rsidRPr="00654BA4" w:rsidRDefault="003A7892" w:rsidP="003A7892">
      <w:pPr>
        <w:rPr>
          <w:rFonts w:ascii="Times New Roman" w:hAnsi="Times New Roman"/>
          <w:b/>
          <w:bCs/>
          <w:color w:val="auto"/>
          <w:sz w:val="24"/>
          <w:szCs w:val="24"/>
          <w:u w:val="single"/>
        </w:rPr>
      </w:pPr>
      <w:r w:rsidRPr="00654BA4">
        <w:rPr>
          <w:rFonts w:ascii="Times New Roman" w:hAnsi="Times New Roman"/>
          <w:b/>
          <w:bCs/>
          <w:color w:val="auto"/>
          <w:sz w:val="24"/>
          <w:szCs w:val="24"/>
          <w:u w:val="single"/>
        </w:rPr>
        <w:t>Zadanie IV:</w:t>
      </w:r>
    </w:p>
    <w:p w:rsidR="003A7892" w:rsidRPr="00767B07" w:rsidRDefault="003A7892" w:rsidP="003A7892">
      <w:pPr>
        <w:rPr>
          <w:rFonts w:ascii="Times New Roman" w:hAnsi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/>
          <w:b/>
          <w:bCs/>
          <w:color w:val="auto"/>
          <w:sz w:val="24"/>
          <w:szCs w:val="24"/>
        </w:rPr>
        <w:t>Cena oferty</w:t>
      </w:r>
    </w:p>
    <w:p w:rsidR="003A7892" w:rsidRPr="00767B07" w:rsidRDefault="003A7892" w:rsidP="003A7892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767B07">
        <w:rPr>
          <w:rFonts w:ascii="Times New Roman" w:hAnsi="Times New Roman"/>
          <w:b/>
          <w:bCs/>
          <w:color w:val="auto"/>
          <w:sz w:val="24"/>
          <w:szCs w:val="24"/>
        </w:rPr>
        <w:t>cena netto : ………………………………………zł.</w:t>
      </w:r>
    </w:p>
    <w:p w:rsidR="003A7892" w:rsidRPr="00767B07" w:rsidRDefault="003A7892" w:rsidP="003A7892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767B07">
        <w:rPr>
          <w:rFonts w:ascii="Times New Roman" w:hAnsi="Times New Roman"/>
          <w:b/>
          <w:bCs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3A7892" w:rsidRPr="00767B07" w:rsidRDefault="003A7892" w:rsidP="003A7892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767B07">
        <w:rPr>
          <w:rFonts w:ascii="Times New Roman" w:hAnsi="Times New Roman"/>
          <w:b/>
          <w:bCs/>
          <w:color w:val="auto"/>
          <w:sz w:val="24"/>
          <w:szCs w:val="24"/>
        </w:rPr>
        <w:t>podatek VAT ……………………………………. zł.</w:t>
      </w:r>
    </w:p>
    <w:p w:rsidR="003A7892" w:rsidRPr="00767B07" w:rsidRDefault="003A7892" w:rsidP="003A7892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767B07">
        <w:rPr>
          <w:rFonts w:ascii="Times New Roman" w:hAnsi="Times New Roman"/>
          <w:b/>
          <w:bCs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3A7892" w:rsidRPr="00767B07" w:rsidRDefault="003A7892" w:rsidP="003A7892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767B07">
        <w:rPr>
          <w:rFonts w:ascii="Times New Roman" w:hAnsi="Times New Roman"/>
          <w:b/>
          <w:bCs/>
          <w:color w:val="auto"/>
          <w:sz w:val="24"/>
          <w:szCs w:val="24"/>
        </w:rPr>
        <w:t>cena brutto: ……………………………………… zł.</w:t>
      </w:r>
    </w:p>
    <w:p w:rsidR="003A7892" w:rsidRPr="00767B07" w:rsidRDefault="003A7892" w:rsidP="003A7892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767B07">
        <w:rPr>
          <w:rFonts w:ascii="Times New Roman" w:hAnsi="Times New Roman"/>
          <w:b/>
          <w:bCs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3A7892" w:rsidRDefault="003A7892" w:rsidP="003A7892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767B07">
        <w:rPr>
          <w:rFonts w:ascii="Times New Roman" w:hAnsi="Times New Roman"/>
          <w:b/>
          <w:bCs/>
          <w:color w:val="auto"/>
          <w:sz w:val="24"/>
          <w:szCs w:val="24"/>
        </w:rPr>
        <w:t>termin dostawy:……………………………………………………………………………………</w:t>
      </w:r>
    </w:p>
    <w:p w:rsidR="003A7892" w:rsidRPr="00654BA4" w:rsidRDefault="003A7892" w:rsidP="003A7892">
      <w:pPr>
        <w:rPr>
          <w:rFonts w:ascii="Times New Roman" w:hAnsi="Times New Roman"/>
          <w:b/>
          <w:bCs/>
          <w:color w:val="auto"/>
          <w:sz w:val="24"/>
          <w:szCs w:val="24"/>
          <w:u w:val="single"/>
        </w:rPr>
      </w:pPr>
      <w:r w:rsidRPr="00654BA4">
        <w:rPr>
          <w:rFonts w:ascii="Times New Roman" w:hAnsi="Times New Roman"/>
          <w:b/>
          <w:bCs/>
          <w:color w:val="auto"/>
          <w:sz w:val="24"/>
          <w:szCs w:val="24"/>
          <w:u w:val="single"/>
        </w:rPr>
        <w:t>Zadanie V:</w:t>
      </w:r>
    </w:p>
    <w:p w:rsidR="003A7892" w:rsidRPr="00767B07" w:rsidRDefault="003A7892" w:rsidP="003A7892">
      <w:pPr>
        <w:rPr>
          <w:rFonts w:ascii="Times New Roman" w:hAnsi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/>
          <w:b/>
          <w:bCs/>
          <w:color w:val="auto"/>
          <w:sz w:val="24"/>
          <w:szCs w:val="24"/>
        </w:rPr>
        <w:t>Cena oferty</w:t>
      </w:r>
    </w:p>
    <w:p w:rsidR="003A7892" w:rsidRPr="00767B07" w:rsidRDefault="003A7892" w:rsidP="003A7892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767B07">
        <w:rPr>
          <w:rFonts w:ascii="Times New Roman" w:hAnsi="Times New Roman"/>
          <w:b/>
          <w:bCs/>
          <w:color w:val="auto"/>
          <w:sz w:val="24"/>
          <w:szCs w:val="24"/>
        </w:rPr>
        <w:t>cena netto : ………………………………………zł.</w:t>
      </w:r>
    </w:p>
    <w:p w:rsidR="003A7892" w:rsidRPr="00767B07" w:rsidRDefault="003A7892" w:rsidP="003A7892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767B07">
        <w:rPr>
          <w:rFonts w:ascii="Times New Roman" w:hAnsi="Times New Roman"/>
          <w:b/>
          <w:bCs/>
          <w:color w:val="auto"/>
          <w:sz w:val="24"/>
          <w:szCs w:val="24"/>
        </w:rPr>
        <w:lastRenderedPageBreak/>
        <w:t>słownie: …………………………………………………………………………………………</w:t>
      </w:r>
    </w:p>
    <w:p w:rsidR="003A7892" w:rsidRPr="00767B07" w:rsidRDefault="003A7892" w:rsidP="003A7892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767B07">
        <w:rPr>
          <w:rFonts w:ascii="Times New Roman" w:hAnsi="Times New Roman"/>
          <w:b/>
          <w:bCs/>
          <w:color w:val="auto"/>
          <w:sz w:val="24"/>
          <w:szCs w:val="24"/>
        </w:rPr>
        <w:t>podatek VAT ……………………………………. zł.</w:t>
      </w:r>
    </w:p>
    <w:p w:rsidR="003A7892" w:rsidRPr="00767B07" w:rsidRDefault="003A7892" w:rsidP="003A7892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767B07">
        <w:rPr>
          <w:rFonts w:ascii="Times New Roman" w:hAnsi="Times New Roman"/>
          <w:b/>
          <w:bCs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3A7892" w:rsidRPr="00767B07" w:rsidRDefault="003A7892" w:rsidP="003A7892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767B07">
        <w:rPr>
          <w:rFonts w:ascii="Times New Roman" w:hAnsi="Times New Roman"/>
          <w:b/>
          <w:bCs/>
          <w:color w:val="auto"/>
          <w:sz w:val="24"/>
          <w:szCs w:val="24"/>
        </w:rPr>
        <w:t>cena brutto: ……………………………………… zł.</w:t>
      </w:r>
    </w:p>
    <w:p w:rsidR="003A7892" w:rsidRPr="00767B07" w:rsidRDefault="003A7892" w:rsidP="003A7892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767B07">
        <w:rPr>
          <w:rFonts w:ascii="Times New Roman" w:hAnsi="Times New Roman"/>
          <w:b/>
          <w:bCs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3A7892" w:rsidRDefault="003A7892" w:rsidP="003A7892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767B07">
        <w:rPr>
          <w:rFonts w:ascii="Times New Roman" w:hAnsi="Times New Roman"/>
          <w:b/>
          <w:bCs/>
          <w:color w:val="auto"/>
          <w:sz w:val="24"/>
          <w:szCs w:val="24"/>
        </w:rPr>
        <w:t>termin dostawy:……………………………………………………………………………………</w:t>
      </w:r>
    </w:p>
    <w:p w:rsidR="003A7892" w:rsidRPr="00654BA4" w:rsidRDefault="003A7892" w:rsidP="003A7892">
      <w:pPr>
        <w:rPr>
          <w:rFonts w:ascii="Times New Roman" w:hAnsi="Times New Roman"/>
          <w:b/>
          <w:bCs/>
          <w:color w:val="auto"/>
          <w:sz w:val="24"/>
          <w:szCs w:val="24"/>
          <w:u w:val="single"/>
        </w:rPr>
      </w:pPr>
      <w:r w:rsidRPr="00654BA4">
        <w:rPr>
          <w:rFonts w:ascii="Times New Roman" w:hAnsi="Times New Roman"/>
          <w:b/>
          <w:bCs/>
          <w:color w:val="auto"/>
          <w:sz w:val="24"/>
          <w:szCs w:val="24"/>
          <w:u w:val="single"/>
        </w:rPr>
        <w:t>Zadanie VI:</w:t>
      </w:r>
    </w:p>
    <w:p w:rsidR="003A7892" w:rsidRPr="00767B07" w:rsidRDefault="003A7892" w:rsidP="003A7892">
      <w:pPr>
        <w:rPr>
          <w:rFonts w:ascii="Times New Roman" w:hAnsi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/>
          <w:b/>
          <w:bCs/>
          <w:color w:val="auto"/>
          <w:sz w:val="24"/>
          <w:szCs w:val="24"/>
        </w:rPr>
        <w:t>Cena oferty</w:t>
      </w:r>
    </w:p>
    <w:p w:rsidR="003A7892" w:rsidRPr="00767B07" w:rsidRDefault="003A7892" w:rsidP="003A7892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767B07">
        <w:rPr>
          <w:rFonts w:ascii="Times New Roman" w:hAnsi="Times New Roman"/>
          <w:b/>
          <w:bCs/>
          <w:color w:val="auto"/>
          <w:sz w:val="24"/>
          <w:szCs w:val="24"/>
        </w:rPr>
        <w:t>cena netto : ………………………………………zł.</w:t>
      </w:r>
    </w:p>
    <w:p w:rsidR="003A7892" w:rsidRPr="00767B07" w:rsidRDefault="003A7892" w:rsidP="003A7892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767B07">
        <w:rPr>
          <w:rFonts w:ascii="Times New Roman" w:hAnsi="Times New Roman"/>
          <w:b/>
          <w:bCs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3A7892" w:rsidRPr="00767B07" w:rsidRDefault="003A7892" w:rsidP="003A7892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767B07">
        <w:rPr>
          <w:rFonts w:ascii="Times New Roman" w:hAnsi="Times New Roman"/>
          <w:b/>
          <w:bCs/>
          <w:color w:val="auto"/>
          <w:sz w:val="24"/>
          <w:szCs w:val="24"/>
        </w:rPr>
        <w:t>podatek VAT ……………………………………. zł.</w:t>
      </w:r>
    </w:p>
    <w:p w:rsidR="003A7892" w:rsidRPr="00767B07" w:rsidRDefault="003A7892" w:rsidP="003A7892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767B07">
        <w:rPr>
          <w:rFonts w:ascii="Times New Roman" w:hAnsi="Times New Roman"/>
          <w:b/>
          <w:bCs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3A7892" w:rsidRPr="00767B07" w:rsidRDefault="003A7892" w:rsidP="003A7892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767B07">
        <w:rPr>
          <w:rFonts w:ascii="Times New Roman" w:hAnsi="Times New Roman"/>
          <w:b/>
          <w:bCs/>
          <w:color w:val="auto"/>
          <w:sz w:val="24"/>
          <w:szCs w:val="24"/>
        </w:rPr>
        <w:t>cena brutto: ……………………………………… zł.</w:t>
      </w:r>
    </w:p>
    <w:p w:rsidR="003A7892" w:rsidRPr="00767B07" w:rsidRDefault="003A7892" w:rsidP="003A7892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767B07">
        <w:rPr>
          <w:rFonts w:ascii="Times New Roman" w:hAnsi="Times New Roman"/>
          <w:b/>
          <w:bCs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3A7892" w:rsidRDefault="003A7892" w:rsidP="003A7892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767B07">
        <w:rPr>
          <w:rFonts w:ascii="Times New Roman" w:hAnsi="Times New Roman"/>
          <w:b/>
          <w:bCs/>
          <w:color w:val="auto"/>
          <w:sz w:val="24"/>
          <w:szCs w:val="24"/>
        </w:rPr>
        <w:t>termin dostawy:……………………………………………………………………………………</w:t>
      </w:r>
    </w:p>
    <w:p w:rsidR="003A7892" w:rsidRPr="00654BA4" w:rsidRDefault="003A7892" w:rsidP="003A7892">
      <w:pPr>
        <w:rPr>
          <w:rFonts w:ascii="Times New Roman" w:hAnsi="Times New Roman"/>
          <w:b/>
          <w:bCs/>
          <w:color w:val="auto"/>
          <w:sz w:val="24"/>
          <w:szCs w:val="24"/>
          <w:u w:val="single"/>
        </w:rPr>
      </w:pPr>
      <w:r w:rsidRPr="00654BA4">
        <w:rPr>
          <w:rFonts w:ascii="Times New Roman" w:hAnsi="Times New Roman"/>
          <w:b/>
          <w:bCs/>
          <w:color w:val="auto"/>
          <w:sz w:val="24"/>
          <w:szCs w:val="24"/>
          <w:u w:val="single"/>
        </w:rPr>
        <w:t>Zadanie VII:</w:t>
      </w:r>
    </w:p>
    <w:p w:rsidR="003A7892" w:rsidRPr="00767B07" w:rsidRDefault="003A7892" w:rsidP="003A7892">
      <w:pPr>
        <w:rPr>
          <w:rFonts w:ascii="Times New Roman" w:hAnsi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/>
          <w:b/>
          <w:bCs/>
          <w:color w:val="auto"/>
          <w:sz w:val="24"/>
          <w:szCs w:val="24"/>
        </w:rPr>
        <w:t>Cena oferty</w:t>
      </w:r>
    </w:p>
    <w:p w:rsidR="003A7892" w:rsidRPr="00767B07" w:rsidRDefault="003A7892" w:rsidP="003A7892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767B07">
        <w:rPr>
          <w:rFonts w:ascii="Times New Roman" w:hAnsi="Times New Roman"/>
          <w:b/>
          <w:bCs/>
          <w:color w:val="auto"/>
          <w:sz w:val="24"/>
          <w:szCs w:val="24"/>
        </w:rPr>
        <w:t>cena netto : ………………………………………zł.</w:t>
      </w:r>
    </w:p>
    <w:p w:rsidR="003A7892" w:rsidRPr="00767B07" w:rsidRDefault="003A7892" w:rsidP="003A7892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767B07">
        <w:rPr>
          <w:rFonts w:ascii="Times New Roman" w:hAnsi="Times New Roman"/>
          <w:b/>
          <w:bCs/>
          <w:color w:val="auto"/>
          <w:sz w:val="24"/>
          <w:szCs w:val="24"/>
        </w:rPr>
        <w:lastRenderedPageBreak/>
        <w:t>słownie: …………………………………………………………………………………………</w:t>
      </w:r>
    </w:p>
    <w:p w:rsidR="003A7892" w:rsidRPr="00767B07" w:rsidRDefault="003A7892" w:rsidP="003A7892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767B07">
        <w:rPr>
          <w:rFonts w:ascii="Times New Roman" w:hAnsi="Times New Roman"/>
          <w:b/>
          <w:bCs/>
          <w:color w:val="auto"/>
          <w:sz w:val="24"/>
          <w:szCs w:val="24"/>
        </w:rPr>
        <w:t>podatek VAT ……………………………………. zł.</w:t>
      </w:r>
    </w:p>
    <w:p w:rsidR="003A7892" w:rsidRPr="00767B07" w:rsidRDefault="003A7892" w:rsidP="003A7892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767B07">
        <w:rPr>
          <w:rFonts w:ascii="Times New Roman" w:hAnsi="Times New Roman"/>
          <w:b/>
          <w:bCs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3A7892" w:rsidRPr="00767B07" w:rsidRDefault="003A7892" w:rsidP="003A7892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767B07">
        <w:rPr>
          <w:rFonts w:ascii="Times New Roman" w:hAnsi="Times New Roman"/>
          <w:b/>
          <w:bCs/>
          <w:color w:val="auto"/>
          <w:sz w:val="24"/>
          <w:szCs w:val="24"/>
        </w:rPr>
        <w:t>cena brutto: ……………………………………… zł.</w:t>
      </w:r>
    </w:p>
    <w:p w:rsidR="003A7892" w:rsidRPr="00767B07" w:rsidRDefault="003A7892" w:rsidP="003A7892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767B07">
        <w:rPr>
          <w:rFonts w:ascii="Times New Roman" w:hAnsi="Times New Roman"/>
          <w:b/>
          <w:bCs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3A7892" w:rsidRDefault="003A7892" w:rsidP="003A7892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767B07">
        <w:rPr>
          <w:rFonts w:ascii="Times New Roman" w:hAnsi="Times New Roman"/>
          <w:b/>
          <w:bCs/>
          <w:color w:val="auto"/>
          <w:sz w:val="24"/>
          <w:szCs w:val="24"/>
        </w:rPr>
        <w:t>termin dostawy:……………………………………………………………………………………</w:t>
      </w:r>
    </w:p>
    <w:p w:rsidR="003A7892" w:rsidRPr="00654BA4" w:rsidRDefault="003A7892" w:rsidP="003A7892">
      <w:pPr>
        <w:rPr>
          <w:rFonts w:ascii="Times New Roman" w:hAnsi="Times New Roman"/>
          <w:b/>
          <w:bCs/>
          <w:color w:val="auto"/>
          <w:sz w:val="24"/>
          <w:szCs w:val="24"/>
          <w:u w:val="single"/>
        </w:rPr>
      </w:pPr>
      <w:r w:rsidRPr="00654BA4">
        <w:rPr>
          <w:rFonts w:ascii="Times New Roman" w:hAnsi="Times New Roman"/>
          <w:b/>
          <w:bCs/>
          <w:color w:val="auto"/>
          <w:sz w:val="24"/>
          <w:szCs w:val="24"/>
          <w:u w:val="single"/>
        </w:rPr>
        <w:t>Zadanie VIII:</w:t>
      </w:r>
    </w:p>
    <w:p w:rsidR="003A7892" w:rsidRPr="00767B07" w:rsidRDefault="003A7892" w:rsidP="003A7892">
      <w:pPr>
        <w:rPr>
          <w:rFonts w:ascii="Times New Roman" w:hAnsi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/>
          <w:b/>
          <w:bCs/>
          <w:color w:val="auto"/>
          <w:sz w:val="24"/>
          <w:szCs w:val="24"/>
        </w:rPr>
        <w:t>Cena oferty</w:t>
      </w:r>
    </w:p>
    <w:p w:rsidR="003A7892" w:rsidRPr="00767B07" w:rsidRDefault="003A7892" w:rsidP="003A7892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767B07">
        <w:rPr>
          <w:rFonts w:ascii="Times New Roman" w:hAnsi="Times New Roman"/>
          <w:b/>
          <w:bCs/>
          <w:color w:val="auto"/>
          <w:sz w:val="24"/>
          <w:szCs w:val="24"/>
        </w:rPr>
        <w:t>cena netto : ………………………………………zł.</w:t>
      </w:r>
    </w:p>
    <w:p w:rsidR="003A7892" w:rsidRPr="00767B07" w:rsidRDefault="003A7892" w:rsidP="003A7892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767B07">
        <w:rPr>
          <w:rFonts w:ascii="Times New Roman" w:hAnsi="Times New Roman"/>
          <w:b/>
          <w:bCs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3A7892" w:rsidRPr="00767B07" w:rsidRDefault="003A7892" w:rsidP="003A7892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767B07">
        <w:rPr>
          <w:rFonts w:ascii="Times New Roman" w:hAnsi="Times New Roman"/>
          <w:b/>
          <w:bCs/>
          <w:color w:val="auto"/>
          <w:sz w:val="24"/>
          <w:szCs w:val="24"/>
        </w:rPr>
        <w:t>podatek VAT ……………………………………. zł.</w:t>
      </w:r>
    </w:p>
    <w:p w:rsidR="003A7892" w:rsidRPr="00767B07" w:rsidRDefault="003A7892" w:rsidP="003A7892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767B07">
        <w:rPr>
          <w:rFonts w:ascii="Times New Roman" w:hAnsi="Times New Roman"/>
          <w:b/>
          <w:bCs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3A7892" w:rsidRPr="00767B07" w:rsidRDefault="003A7892" w:rsidP="003A7892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767B07">
        <w:rPr>
          <w:rFonts w:ascii="Times New Roman" w:hAnsi="Times New Roman"/>
          <w:b/>
          <w:bCs/>
          <w:color w:val="auto"/>
          <w:sz w:val="24"/>
          <w:szCs w:val="24"/>
        </w:rPr>
        <w:t>cena brutto: ……………………………………… zł.</w:t>
      </w:r>
    </w:p>
    <w:p w:rsidR="003A7892" w:rsidRPr="00767B07" w:rsidRDefault="003A7892" w:rsidP="003A7892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767B07">
        <w:rPr>
          <w:rFonts w:ascii="Times New Roman" w:hAnsi="Times New Roman"/>
          <w:b/>
          <w:bCs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3A7892" w:rsidRDefault="003A7892" w:rsidP="003A7892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767B07">
        <w:rPr>
          <w:rFonts w:ascii="Times New Roman" w:hAnsi="Times New Roman"/>
          <w:b/>
          <w:bCs/>
          <w:color w:val="auto"/>
          <w:sz w:val="24"/>
          <w:szCs w:val="24"/>
        </w:rPr>
        <w:t>termin dostawy:……………………………………………………………………………………</w:t>
      </w:r>
    </w:p>
    <w:p w:rsidR="00A12B67" w:rsidRPr="00654BA4" w:rsidRDefault="00A12B67" w:rsidP="00A12B67">
      <w:pPr>
        <w:rPr>
          <w:rFonts w:ascii="Times New Roman" w:hAnsi="Times New Roman"/>
          <w:b/>
          <w:bCs/>
          <w:color w:val="auto"/>
          <w:sz w:val="24"/>
          <w:szCs w:val="24"/>
          <w:u w:val="single"/>
        </w:rPr>
      </w:pPr>
      <w:r w:rsidRPr="00654BA4">
        <w:rPr>
          <w:rFonts w:ascii="Times New Roman" w:hAnsi="Times New Roman"/>
          <w:b/>
          <w:bCs/>
          <w:color w:val="auto"/>
          <w:sz w:val="24"/>
          <w:szCs w:val="24"/>
          <w:u w:val="single"/>
        </w:rPr>
        <w:t>Zadanie IX:</w:t>
      </w:r>
    </w:p>
    <w:p w:rsidR="00A12B67" w:rsidRPr="00767B07" w:rsidRDefault="00A12B67" w:rsidP="00A12B67">
      <w:pPr>
        <w:rPr>
          <w:rFonts w:ascii="Times New Roman" w:hAnsi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/>
          <w:b/>
          <w:bCs/>
          <w:color w:val="auto"/>
          <w:sz w:val="24"/>
          <w:szCs w:val="24"/>
        </w:rPr>
        <w:t>Cena oferty</w:t>
      </w:r>
    </w:p>
    <w:p w:rsidR="00A12B67" w:rsidRPr="00767B07" w:rsidRDefault="00A12B67" w:rsidP="00A12B67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767B07">
        <w:rPr>
          <w:rFonts w:ascii="Times New Roman" w:hAnsi="Times New Roman"/>
          <w:b/>
          <w:bCs/>
          <w:color w:val="auto"/>
          <w:sz w:val="24"/>
          <w:szCs w:val="24"/>
        </w:rPr>
        <w:t>cena netto : ………………………………………zł.</w:t>
      </w:r>
    </w:p>
    <w:p w:rsidR="00A12B67" w:rsidRPr="00767B07" w:rsidRDefault="00A12B67" w:rsidP="00A12B67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767B07">
        <w:rPr>
          <w:rFonts w:ascii="Times New Roman" w:hAnsi="Times New Roman"/>
          <w:b/>
          <w:bCs/>
          <w:color w:val="auto"/>
          <w:sz w:val="24"/>
          <w:szCs w:val="24"/>
        </w:rPr>
        <w:lastRenderedPageBreak/>
        <w:t>słownie: …………………………………………………………………………………………</w:t>
      </w:r>
    </w:p>
    <w:p w:rsidR="00A12B67" w:rsidRPr="00767B07" w:rsidRDefault="00A12B67" w:rsidP="00A12B67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767B07">
        <w:rPr>
          <w:rFonts w:ascii="Times New Roman" w:hAnsi="Times New Roman"/>
          <w:b/>
          <w:bCs/>
          <w:color w:val="auto"/>
          <w:sz w:val="24"/>
          <w:szCs w:val="24"/>
        </w:rPr>
        <w:t>podatek VAT ……………………………………. zł.</w:t>
      </w:r>
    </w:p>
    <w:p w:rsidR="00A12B67" w:rsidRPr="00767B07" w:rsidRDefault="00A12B67" w:rsidP="00A12B67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767B07">
        <w:rPr>
          <w:rFonts w:ascii="Times New Roman" w:hAnsi="Times New Roman"/>
          <w:b/>
          <w:bCs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A12B67" w:rsidRPr="00767B07" w:rsidRDefault="00A12B67" w:rsidP="00A12B67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767B07">
        <w:rPr>
          <w:rFonts w:ascii="Times New Roman" w:hAnsi="Times New Roman"/>
          <w:b/>
          <w:bCs/>
          <w:color w:val="auto"/>
          <w:sz w:val="24"/>
          <w:szCs w:val="24"/>
        </w:rPr>
        <w:t>cena brutto: ……………………………………… zł.</w:t>
      </w:r>
    </w:p>
    <w:p w:rsidR="00A12B67" w:rsidRPr="00767B07" w:rsidRDefault="00A12B67" w:rsidP="00A12B67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767B07">
        <w:rPr>
          <w:rFonts w:ascii="Times New Roman" w:hAnsi="Times New Roman"/>
          <w:b/>
          <w:bCs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A12B67" w:rsidRDefault="00A12B67" w:rsidP="00A12B67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767B07">
        <w:rPr>
          <w:rFonts w:ascii="Times New Roman" w:hAnsi="Times New Roman"/>
          <w:b/>
          <w:bCs/>
          <w:color w:val="auto"/>
          <w:sz w:val="24"/>
          <w:szCs w:val="24"/>
        </w:rPr>
        <w:t>termin dostawy:……………………………………………………………………………………</w:t>
      </w:r>
    </w:p>
    <w:p w:rsidR="00654BA4" w:rsidRPr="00654BA4" w:rsidRDefault="00654BA4" w:rsidP="00654BA4">
      <w:pPr>
        <w:rPr>
          <w:rFonts w:ascii="Times New Roman" w:hAnsi="Times New Roman"/>
          <w:b/>
          <w:bCs/>
          <w:color w:val="auto"/>
          <w:sz w:val="24"/>
          <w:szCs w:val="24"/>
          <w:u w:val="single"/>
        </w:rPr>
      </w:pPr>
      <w:r w:rsidRPr="00654BA4">
        <w:rPr>
          <w:rFonts w:ascii="Times New Roman" w:hAnsi="Times New Roman"/>
          <w:b/>
          <w:bCs/>
          <w:color w:val="auto"/>
          <w:sz w:val="24"/>
          <w:szCs w:val="24"/>
          <w:u w:val="single"/>
        </w:rPr>
        <w:t>Zadanie X:</w:t>
      </w:r>
    </w:p>
    <w:p w:rsidR="00654BA4" w:rsidRPr="00767B07" w:rsidRDefault="00654BA4" w:rsidP="00654BA4">
      <w:pPr>
        <w:rPr>
          <w:rFonts w:ascii="Times New Roman" w:hAnsi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/>
          <w:b/>
          <w:bCs/>
          <w:color w:val="auto"/>
          <w:sz w:val="24"/>
          <w:szCs w:val="24"/>
        </w:rPr>
        <w:t>Cena oferty</w:t>
      </w:r>
    </w:p>
    <w:p w:rsidR="00654BA4" w:rsidRPr="00767B07" w:rsidRDefault="00654BA4" w:rsidP="00654BA4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767B07">
        <w:rPr>
          <w:rFonts w:ascii="Times New Roman" w:hAnsi="Times New Roman"/>
          <w:b/>
          <w:bCs/>
          <w:color w:val="auto"/>
          <w:sz w:val="24"/>
          <w:szCs w:val="24"/>
        </w:rPr>
        <w:t>cena netto : ………………………………………zł.</w:t>
      </w:r>
    </w:p>
    <w:p w:rsidR="00654BA4" w:rsidRPr="00767B07" w:rsidRDefault="00654BA4" w:rsidP="00654BA4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767B07">
        <w:rPr>
          <w:rFonts w:ascii="Times New Roman" w:hAnsi="Times New Roman"/>
          <w:b/>
          <w:bCs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654BA4" w:rsidRPr="00767B07" w:rsidRDefault="00654BA4" w:rsidP="00654BA4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767B07">
        <w:rPr>
          <w:rFonts w:ascii="Times New Roman" w:hAnsi="Times New Roman"/>
          <w:b/>
          <w:bCs/>
          <w:color w:val="auto"/>
          <w:sz w:val="24"/>
          <w:szCs w:val="24"/>
        </w:rPr>
        <w:t>podatek VAT ……………………………………. zł.</w:t>
      </w:r>
    </w:p>
    <w:p w:rsidR="00654BA4" w:rsidRPr="00767B07" w:rsidRDefault="00654BA4" w:rsidP="00654BA4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767B07">
        <w:rPr>
          <w:rFonts w:ascii="Times New Roman" w:hAnsi="Times New Roman"/>
          <w:b/>
          <w:bCs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654BA4" w:rsidRPr="00767B07" w:rsidRDefault="00654BA4" w:rsidP="00654BA4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767B07">
        <w:rPr>
          <w:rFonts w:ascii="Times New Roman" w:hAnsi="Times New Roman"/>
          <w:b/>
          <w:bCs/>
          <w:color w:val="auto"/>
          <w:sz w:val="24"/>
          <w:szCs w:val="24"/>
        </w:rPr>
        <w:t>cena brutto: ……………………………………… zł.</w:t>
      </w:r>
    </w:p>
    <w:p w:rsidR="00654BA4" w:rsidRPr="00767B07" w:rsidRDefault="00654BA4" w:rsidP="00654BA4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767B07">
        <w:rPr>
          <w:rFonts w:ascii="Times New Roman" w:hAnsi="Times New Roman"/>
          <w:b/>
          <w:bCs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654BA4" w:rsidRDefault="00654BA4" w:rsidP="00654BA4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767B07">
        <w:rPr>
          <w:rFonts w:ascii="Times New Roman" w:hAnsi="Times New Roman"/>
          <w:b/>
          <w:bCs/>
          <w:color w:val="auto"/>
          <w:sz w:val="24"/>
          <w:szCs w:val="24"/>
        </w:rPr>
        <w:t>termin dostawy:……………………………………………………………………………………</w:t>
      </w:r>
    </w:p>
    <w:p w:rsidR="00654BA4" w:rsidRPr="00654BA4" w:rsidRDefault="00654BA4" w:rsidP="00654BA4">
      <w:pPr>
        <w:rPr>
          <w:rFonts w:ascii="Times New Roman" w:hAnsi="Times New Roman"/>
          <w:b/>
          <w:bCs/>
          <w:color w:val="auto"/>
          <w:sz w:val="24"/>
          <w:szCs w:val="24"/>
          <w:u w:val="single"/>
        </w:rPr>
      </w:pPr>
      <w:r w:rsidRPr="00654BA4">
        <w:rPr>
          <w:rFonts w:ascii="Times New Roman" w:hAnsi="Times New Roman"/>
          <w:b/>
          <w:bCs/>
          <w:color w:val="auto"/>
          <w:sz w:val="24"/>
          <w:szCs w:val="24"/>
          <w:u w:val="single"/>
        </w:rPr>
        <w:t>Zadanie XI:</w:t>
      </w:r>
    </w:p>
    <w:p w:rsidR="00654BA4" w:rsidRPr="00767B07" w:rsidRDefault="00654BA4" w:rsidP="00654BA4">
      <w:pPr>
        <w:rPr>
          <w:rFonts w:ascii="Times New Roman" w:hAnsi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/>
          <w:b/>
          <w:bCs/>
          <w:color w:val="auto"/>
          <w:sz w:val="24"/>
          <w:szCs w:val="24"/>
        </w:rPr>
        <w:t>Cena oferty</w:t>
      </w:r>
    </w:p>
    <w:p w:rsidR="00654BA4" w:rsidRPr="00767B07" w:rsidRDefault="00654BA4" w:rsidP="00654BA4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767B07">
        <w:rPr>
          <w:rFonts w:ascii="Times New Roman" w:hAnsi="Times New Roman"/>
          <w:b/>
          <w:bCs/>
          <w:color w:val="auto"/>
          <w:sz w:val="24"/>
          <w:szCs w:val="24"/>
        </w:rPr>
        <w:t>cena netto : ………………………………………zł.</w:t>
      </w:r>
    </w:p>
    <w:p w:rsidR="00654BA4" w:rsidRPr="00767B07" w:rsidRDefault="00654BA4" w:rsidP="00654BA4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767B07">
        <w:rPr>
          <w:rFonts w:ascii="Times New Roman" w:hAnsi="Times New Roman"/>
          <w:b/>
          <w:bCs/>
          <w:color w:val="auto"/>
          <w:sz w:val="24"/>
          <w:szCs w:val="24"/>
        </w:rPr>
        <w:lastRenderedPageBreak/>
        <w:t>słownie: …………………………………………………………………………………………</w:t>
      </w:r>
    </w:p>
    <w:p w:rsidR="00654BA4" w:rsidRPr="00767B07" w:rsidRDefault="00654BA4" w:rsidP="00654BA4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767B07">
        <w:rPr>
          <w:rFonts w:ascii="Times New Roman" w:hAnsi="Times New Roman"/>
          <w:b/>
          <w:bCs/>
          <w:color w:val="auto"/>
          <w:sz w:val="24"/>
          <w:szCs w:val="24"/>
        </w:rPr>
        <w:t>podatek VAT ……………………………………. zł.</w:t>
      </w:r>
    </w:p>
    <w:p w:rsidR="00654BA4" w:rsidRPr="00767B07" w:rsidRDefault="00654BA4" w:rsidP="00654BA4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767B07">
        <w:rPr>
          <w:rFonts w:ascii="Times New Roman" w:hAnsi="Times New Roman"/>
          <w:b/>
          <w:bCs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654BA4" w:rsidRPr="00767B07" w:rsidRDefault="00654BA4" w:rsidP="00654BA4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767B07">
        <w:rPr>
          <w:rFonts w:ascii="Times New Roman" w:hAnsi="Times New Roman"/>
          <w:b/>
          <w:bCs/>
          <w:color w:val="auto"/>
          <w:sz w:val="24"/>
          <w:szCs w:val="24"/>
        </w:rPr>
        <w:t>cena brutto: ……………………………………… zł.</w:t>
      </w:r>
    </w:p>
    <w:p w:rsidR="00654BA4" w:rsidRPr="00767B07" w:rsidRDefault="00654BA4" w:rsidP="00654BA4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767B07">
        <w:rPr>
          <w:rFonts w:ascii="Times New Roman" w:hAnsi="Times New Roman"/>
          <w:b/>
          <w:bCs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654BA4" w:rsidRDefault="00654BA4" w:rsidP="00654BA4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767B07">
        <w:rPr>
          <w:rFonts w:ascii="Times New Roman" w:hAnsi="Times New Roman"/>
          <w:b/>
          <w:bCs/>
          <w:color w:val="auto"/>
          <w:sz w:val="24"/>
          <w:szCs w:val="24"/>
        </w:rPr>
        <w:t>termin dostawy:……………………………………………………………………………………</w:t>
      </w:r>
    </w:p>
    <w:p w:rsidR="00654BA4" w:rsidRPr="00654BA4" w:rsidRDefault="00654BA4" w:rsidP="00654BA4">
      <w:pPr>
        <w:rPr>
          <w:rFonts w:ascii="Times New Roman" w:hAnsi="Times New Roman"/>
          <w:b/>
          <w:bCs/>
          <w:color w:val="auto"/>
          <w:sz w:val="24"/>
          <w:szCs w:val="24"/>
          <w:u w:val="single"/>
        </w:rPr>
      </w:pPr>
      <w:r w:rsidRPr="00654BA4">
        <w:rPr>
          <w:rFonts w:ascii="Times New Roman" w:hAnsi="Times New Roman"/>
          <w:b/>
          <w:bCs/>
          <w:color w:val="auto"/>
          <w:sz w:val="24"/>
          <w:szCs w:val="24"/>
          <w:u w:val="single"/>
        </w:rPr>
        <w:t>Zadanie XII:</w:t>
      </w:r>
    </w:p>
    <w:p w:rsidR="00654BA4" w:rsidRPr="00767B07" w:rsidRDefault="00654BA4" w:rsidP="00654BA4">
      <w:pPr>
        <w:rPr>
          <w:rFonts w:ascii="Times New Roman" w:hAnsi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/>
          <w:b/>
          <w:bCs/>
          <w:color w:val="auto"/>
          <w:sz w:val="24"/>
          <w:szCs w:val="24"/>
        </w:rPr>
        <w:t>Cena oferty</w:t>
      </w:r>
    </w:p>
    <w:p w:rsidR="00654BA4" w:rsidRPr="00767B07" w:rsidRDefault="00654BA4" w:rsidP="00654BA4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767B07">
        <w:rPr>
          <w:rFonts w:ascii="Times New Roman" w:hAnsi="Times New Roman"/>
          <w:b/>
          <w:bCs/>
          <w:color w:val="auto"/>
          <w:sz w:val="24"/>
          <w:szCs w:val="24"/>
        </w:rPr>
        <w:t>cena netto : ………………………………………zł.</w:t>
      </w:r>
    </w:p>
    <w:p w:rsidR="00654BA4" w:rsidRPr="00767B07" w:rsidRDefault="00654BA4" w:rsidP="00654BA4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767B07">
        <w:rPr>
          <w:rFonts w:ascii="Times New Roman" w:hAnsi="Times New Roman"/>
          <w:b/>
          <w:bCs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654BA4" w:rsidRPr="00767B07" w:rsidRDefault="00654BA4" w:rsidP="00654BA4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767B07">
        <w:rPr>
          <w:rFonts w:ascii="Times New Roman" w:hAnsi="Times New Roman"/>
          <w:b/>
          <w:bCs/>
          <w:color w:val="auto"/>
          <w:sz w:val="24"/>
          <w:szCs w:val="24"/>
        </w:rPr>
        <w:t>podatek VAT ……………………………………. zł.</w:t>
      </w:r>
    </w:p>
    <w:p w:rsidR="00654BA4" w:rsidRPr="00767B07" w:rsidRDefault="00654BA4" w:rsidP="00654BA4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767B07">
        <w:rPr>
          <w:rFonts w:ascii="Times New Roman" w:hAnsi="Times New Roman"/>
          <w:b/>
          <w:bCs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654BA4" w:rsidRPr="00767B07" w:rsidRDefault="00654BA4" w:rsidP="00654BA4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767B07">
        <w:rPr>
          <w:rFonts w:ascii="Times New Roman" w:hAnsi="Times New Roman"/>
          <w:b/>
          <w:bCs/>
          <w:color w:val="auto"/>
          <w:sz w:val="24"/>
          <w:szCs w:val="24"/>
        </w:rPr>
        <w:t>cena brutto: ……………………………………… zł.</w:t>
      </w:r>
    </w:p>
    <w:p w:rsidR="00654BA4" w:rsidRPr="00767B07" w:rsidRDefault="00654BA4" w:rsidP="00654BA4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767B07">
        <w:rPr>
          <w:rFonts w:ascii="Times New Roman" w:hAnsi="Times New Roman"/>
          <w:b/>
          <w:bCs/>
          <w:color w:val="auto"/>
          <w:sz w:val="24"/>
          <w:szCs w:val="24"/>
        </w:rPr>
        <w:t>słownie: …………………………………………………………………………………………</w:t>
      </w:r>
    </w:p>
    <w:p w:rsidR="00A12B67" w:rsidRDefault="00654BA4" w:rsidP="00A12B67">
      <w:pPr>
        <w:rPr>
          <w:rFonts w:ascii="Times New Roman" w:hAnsi="Times New Roman"/>
          <w:b/>
          <w:bCs/>
          <w:color w:val="auto"/>
          <w:sz w:val="24"/>
          <w:szCs w:val="24"/>
        </w:rPr>
      </w:pPr>
      <w:r w:rsidRPr="00767B07">
        <w:rPr>
          <w:rFonts w:ascii="Times New Roman" w:hAnsi="Times New Roman"/>
          <w:b/>
          <w:bCs/>
          <w:color w:val="auto"/>
          <w:sz w:val="24"/>
          <w:szCs w:val="24"/>
        </w:rPr>
        <w:t>termin dostawy:……………………………………………………………………………………</w:t>
      </w:r>
    </w:p>
    <w:p w:rsidR="00686D7A" w:rsidRPr="00CC37C9" w:rsidRDefault="00686D7A" w:rsidP="00CC37C9">
      <w:pPr>
        <w:spacing w:before="240"/>
        <w:rPr>
          <w:rFonts w:ascii="Times New Roman" w:hAnsi="Times New Roman"/>
          <w:b/>
          <w:color w:val="auto"/>
          <w:sz w:val="24"/>
          <w:szCs w:val="24"/>
        </w:rPr>
      </w:pP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t>Oświadczam, że: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Wykonam zam</w:t>
      </w:r>
      <w:r w:rsidRPr="00EE00AA">
        <w:rPr>
          <w:rFonts w:ascii="Times New Roman" w:hAnsi="Times New Roman"/>
          <w:color w:val="auto"/>
          <w:sz w:val="24"/>
          <w:szCs w:val="24"/>
          <w:highlight w:val="white"/>
        </w:rPr>
        <w:t>ówienie publiczne w terminie od dnia: …………………….</w:t>
      </w:r>
      <w:r w:rsidRPr="00EE00AA">
        <w:rPr>
          <w:rFonts w:ascii="Times New Roman" w:hAnsi="Times New Roman"/>
          <w:color w:val="auto"/>
          <w:sz w:val="24"/>
          <w:szCs w:val="24"/>
        </w:rPr>
        <w:t xml:space="preserve"> 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t>Oświadczenie dotyczące postanowień specyfikacji istotnych warunków zamówienia.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lastRenderedPageBreak/>
        <w:t>1. Oświadczam, że zapoznałem się ze specyfikacją istotnych warunków zamówienia, nie wnoszę żadnych zastrzeżeń oraz uzyskałem niezbędne informacje do przygotowania oferty.</w:t>
      </w:r>
    </w:p>
    <w:p w:rsidR="00686D7A" w:rsidRPr="00EE00AA" w:rsidRDefault="00686D7A" w:rsidP="00654BA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 xml:space="preserve">2. Oświadczam, że uważam się za związanego ofertą przez czas wskazany w specyfikacji istotnych warunków zamówienia. </w:t>
      </w:r>
    </w:p>
    <w:p w:rsidR="00686D7A" w:rsidRPr="00EE00AA" w:rsidRDefault="00686D7A" w:rsidP="00654BA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3. Oświadczam, że załączone do specyfikacji istotnych warunków zamówienia postanowienia umowy / wzór umowy zostały przeze mnie zaakceptowane bez zastrzeżeń i zobowiązuję się w przypadku wyboru mojej oferty do zawarcia umowy w miejscu i terminie wyznaczonym przez zamawiającego.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4. Oferowany przez nas przedmiot zamówienia spełnia wymagania określone w specyfikacji istotnych warunków zamówienia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 xml:space="preserve">5. Zobowiązujemy się do wykonania zamówienia </w:t>
      </w:r>
      <w:r w:rsidRPr="00EE00AA">
        <w:rPr>
          <w:rFonts w:ascii="Times New Roman" w:hAnsi="Times New Roman"/>
          <w:color w:val="auto"/>
          <w:sz w:val="24"/>
          <w:szCs w:val="24"/>
          <w:highlight w:val="white"/>
        </w:rPr>
        <w:t>w terminie oraz w sposób zgodny z warunkami / wymaganiami organizacyjnymi</w:t>
      </w:r>
      <w:r w:rsidRPr="00EE00AA">
        <w:rPr>
          <w:rFonts w:ascii="Times New Roman" w:hAnsi="Times New Roman"/>
          <w:color w:val="auto"/>
          <w:sz w:val="24"/>
          <w:szCs w:val="24"/>
        </w:rPr>
        <w:t xml:space="preserve"> określonymi w specyfikacji istotnych warunków zamówienia oraz załącznikach do niej.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t>Dokumenty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 xml:space="preserve">Na potwierdzenie spełnienia wymagań do oferty załączam: 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.......... .......... .......... .......... .......... .......... .......... .......... ..........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 xml:space="preserve">.......... .......... .......... .......... .......... .......... .......... .......... .......... 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 xml:space="preserve">.......... .......... .......... .......... .......... .......... .......... .......... .......... 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 xml:space="preserve">.......... .......... .......... .......... .......... .......... .......... .......... .......... 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 xml:space="preserve">.......... .......... .......... .......... .......... .......... .......... .......... .......... 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EE00AA">
        <w:rPr>
          <w:rFonts w:ascii="Times New Roman" w:hAnsi="Times New Roman"/>
          <w:b/>
          <w:bCs/>
          <w:color w:val="auto"/>
          <w:sz w:val="24"/>
          <w:szCs w:val="24"/>
        </w:rPr>
        <w:t>Zastrzeżenie wykonawcy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 xml:space="preserve">Inne informacje wykonawcy: 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.......... .......... .......... .......... .......... .......... .......... .......... ..........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 xml:space="preserve">.......... .......... .......... .......... .......... .......... .......... .......... .......... 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 xml:space="preserve">.......... .......... .......... .......... .......... .......... .......... .......... .......... 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auto"/>
          <w:sz w:val="24"/>
          <w:szCs w:val="24"/>
          <w:highlight w:val="white"/>
        </w:rPr>
      </w:pPr>
      <w:r w:rsidRPr="00EE00AA">
        <w:rPr>
          <w:rFonts w:ascii="Times New Roman" w:hAnsi="Times New Roman"/>
          <w:b/>
          <w:color w:val="auto"/>
          <w:sz w:val="24"/>
          <w:szCs w:val="24"/>
        </w:rPr>
        <w:t>Informacje na temat podwykonawc</w:t>
      </w:r>
      <w:r w:rsidRPr="00EE00AA">
        <w:rPr>
          <w:rFonts w:ascii="Times New Roman" w:hAnsi="Times New Roman"/>
          <w:b/>
          <w:color w:val="auto"/>
          <w:sz w:val="24"/>
          <w:szCs w:val="24"/>
          <w:highlight w:val="white"/>
        </w:rPr>
        <w:t>ów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auto"/>
          <w:sz w:val="24"/>
          <w:szCs w:val="24"/>
          <w:highlight w:val="white"/>
        </w:rPr>
      </w:pP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  <w:highlight w:val="white"/>
        </w:rPr>
      </w:pPr>
      <w:r w:rsidRPr="00EE00AA">
        <w:rPr>
          <w:rFonts w:ascii="Times New Roman" w:hAnsi="Times New Roman"/>
          <w:color w:val="auto"/>
          <w:sz w:val="24"/>
          <w:szCs w:val="24"/>
          <w:highlight w:val="white"/>
        </w:rPr>
        <w:t>.......... .......... .......... .......... .......... .......... .......... .......... ..........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  <w:highlight w:val="white"/>
        </w:rPr>
      </w:pPr>
      <w:r w:rsidRPr="00EE00AA">
        <w:rPr>
          <w:rFonts w:ascii="Times New Roman" w:hAnsi="Times New Roman"/>
          <w:color w:val="auto"/>
          <w:sz w:val="24"/>
          <w:szCs w:val="24"/>
          <w:highlight w:val="white"/>
        </w:rPr>
        <w:t xml:space="preserve">.......... .......... .......... .......... .......... .......... .......... .......... .......... 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  <w:highlight w:val="white"/>
        </w:rPr>
      </w:pPr>
      <w:r w:rsidRPr="00EE00AA">
        <w:rPr>
          <w:rFonts w:ascii="Times New Roman" w:hAnsi="Times New Roman"/>
          <w:color w:val="auto"/>
          <w:sz w:val="24"/>
          <w:szCs w:val="24"/>
          <w:highlight w:val="white"/>
        </w:rPr>
        <w:t xml:space="preserve">.......... .......... .......... .......... .......... .......... .......... .......... .......... 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  <w:highlight w:val="white"/>
        </w:rPr>
      </w:pPr>
      <w:r w:rsidRPr="00EE00AA">
        <w:rPr>
          <w:rFonts w:ascii="Times New Roman" w:hAnsi="Times New Roman"/>
          <w:color w:val="auto"/>
          <w:sz w:val="24"/>
          <w:szCs w:val="24"/>
          <w:highlight w:val="white"/>
        </w:rPr>
        <w:t>.......... .......... .......... .......... .......... .......... .......... .......... ..........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  <w:highlight w:val="white"/>
        </w:rPr>
      </w:pPr>
      <w:r w:rsidRPr="00EE00AA">
        <w:rPr>
          <w:rFonts w:ascii="Times New Roman" w:hAnsi="Times New Roman"/>
          <w:color w:val="auto"/>
          <w:sz w:val="24"/>
          <w:szCs w:val="24"/>
          <w:highlight w:val="white"/>
        </w:rPr>
        <w:t xml:space="preserve">.......... .......... .......... .......... .......... .......... .......... .......... .......... 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  <w:highlight w:val="white"/>
        </w:rPr>
        <w:t>.......... .......... .......... .......... .......... .......... .......... .......... ..........</w:t>
      </w:r>
      <w:r w:rsidRPr="00EE00AA">
        <w:rPr>
          <w:rFonts w:ascii="Times New Roman" w:hAnsi="Times New Roman"/>
          <w:color w:val="auto"/>
          <w:sz w:val="24"/>
          <w:szCs w:val="24"/>
        </w:rPr>
        <w:t xml:space="preserve"> </w:t>
      </w: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</w:p>
    <w:p w:rsidR="00686D7A" w:rsidRPr="00EE00AA" w:rsidRDefault="00686D7A" w:rsidP="00686D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.................................................................................</w:t>
      </w:r>
    </w:p>
    <w:p w:rsidR="009C2FBC" w:rsidRPr="00076070" w:rsidRDefault="00686D7A" w:rsidP="000760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r w:rsidRPr="00EE00AA">
        <w:rPr>
          <w:rFonts w:ascii="Times New Roman" w:hAnsi="Times New Roman"/>
          <w:color w:val="auto"/>
          <w:sz w:val="24"/>
          <w:szCs w:val="24"/>
        </w:rPr>
        <w:t>(data i czytelny podpis wykonawcy)</w:t>
      </w:r>
    </w:p>
    <w:sectPr w:rsidR="009C2FBC" w:rsidRPr="00076070" w:rsidSect="00D84E5E">
      <w:headerReference w:type="default" r:id="rId12"/>
      <w:footerReference w:type="default" r:id="rId13"/>
      <w:headerReference w:type="first" r:id="rId14"/>
      <w:footerReference w:type="first" r:id="rId15"/>
      <w:pgSz w:w="11907" w:h="16839" w:code="9"/>
      <w:pgMar w:top="1134" w:right="1134" w:bottom="1418" w:left="1134" w:header="28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2913" w:rsidRDefault="00662913">
      <w:pPr>
        <w:spacing w:after="0" w:line="240" w:lineRule="auto"/>
      </w:pPr>
      <w:r>
        <w:separator/>
      </w:r>
    </w:p>
  </w:endnote>
  <w:endnote w:type="continuationSeparator" w:id="0">
    <w:p w:rsidR="00662913" w:rsidRDefault="006629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04C" w:rsidRDefault="00EE504C" w:rsidP="006043C6">
    <w:pPr>
      <w:pStyle w:val="Stopka"/>
      <w:ind w:left="-249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04C" w:rsidRDefault="00EE504C">
    <w:pPr>
      <w:pStyle w:val="Stopka"/>
    </w:pPr>
    <w:r w:rsidRPr="001A4F60"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-1365613</wp:posOffset>
          </wp:positionH>
          <wp:positionV relativeFrom="margin">
            <wp:posOffset>6636022</wp:posOffset>
          </wp:positionV>
          <wp:extent cx="7570470" cy="2312126"/>
          <wp:effectExtent l="19050" t="0" r="0" b="0"/>
          <wp:wrapNone/>
          <wp:docPr id="4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495" cy="2313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2913" w:rsidRDefault="00662913">
      <w:pPr>
        <w:spacing w:after="0" w:line="240" w:lineRule="auto"/>
      </w:pPr>
      <w:r>
        <w:separator/>
      </w:r>
    </w:p>
  </w:footnote>
  <w:footnote w:type="continuationSeparator" w:id="0">
    <w:p w:rsidR="00662913" w:rsidRDefault="006629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996183"/>
      <w:docPartObj>
        <w:docPartGallery w:val="Page Numbers (Top of Page)"/>
        <w:docPartUnique/>
      </w:docPartObj>
    </w:sdtPr>
    <w:sdtEndPr>
      <w:rPr>
        <w:color w:val="auto"/>
      </w:rPr>
    </w:sdtEndPr>
    <w:sdtContent>
      <w:p w:rsidR="00654A00" w:rsidRDefault="00654A00">
        <w:pPr>
          <w:pStyle w:val="Nagwek"/>
          <w:jc w:val="center"/>
        </w:pPr>
      </w:p>
      <w:p w:rsidR="00EE504C" w:rsidRDefault="00912358">
        <w:pPr>
          <w:pStyle w:val="Nagwek"/>
          <w:jc w:val="center"/>
        </w:pPr>
        <w:r w:rsidRPr="0064265B">
          <w:rPr>
            <w:color w:val="auto"/>
          </w:rPr>
          <w:fldChar w:fldCharType="begin"/>
        </w:r>
        <w:r w:rsidR="00EE504C" w:rsidRPr="0064265B">
          <w:rPr>
            <w:color w:val="auto"/>
          </w:rPr>
          <w:instrText xml:space="preserve"> PAGE   \* MERGEFORMAT </w:instrText>
        </w:r>
        <w:r w:rsidRPr="0064265B">
          <w:rPr>
            <w:color w:val="auto"/>
          </w:rPr>
          <w:fldChar w:fldCharType="separate"/>
        </w:r>
        <w:r w:rsidR="00163949">
          <w:rPr>
            <w:noProof/>
            <w:color w:val="auto"/>
          </w:rPr>
          <w:t>8</w:t>
        </w:r>
        <w:r w:rsidRPr="0064265B">
          <w:rPr>
            <w:color w:val="auto"/>
          </w:rPr>
          <w:fldChar w:fldCharType="end"/>
        </w:r>
      </w:p>
    </w:sdtContent>
  </w:sdt>
  <w:p w:rsidR="00EE504C" w:rsidRDefault="00EE504C">
    <w:pPr>
      <w:pStyle w:val="Nagwek"/>
    </w:pPr>
  </w:p>
  <w:p w:rsidR="00EE504C" w:rsidRDefault="00EE504C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04C" w:rsidRPr="00E3305A" w:rsidRDefault="00EE504C">
    <w:pPr>
      <w:pStyle w:val="Nazwa"/>
    </w:pPr>
  </w:p>
  <w:p w:rsidR="00EE504C" w:rsidRPr="00EC5657" w:rsidRDefault="00662913">
    <w:pPr>
      <w:pStyle w:val="Informacjeokontakcie"/>
    </w:pPr>
    <w:sdt>
      <w:sdtPr>
        <w:alias w:val="Ulica"/>
        <w:tag w:val="Ulica"/>
        <w:id w:val="16771541"/>
        <w:temporary/>
        <w:showingPlcHdr/>
        <w:dataBinding w:prefixMappings="xmlns:ns0='http://schemas.microsoft.com/office/2006/coverPageProps' " w:xpath="/ns0:CoverPageProperties[1]/ns0:CompanyAddress[1]" w:storeItemID="{55AF091B-3C7A-41E3-B477-F2FDAA23CFDA}"/>
        <w:text w:multiLine="1"/>
      </w:sdtPr>
      <w:sdtEndPr/>
      <w:sdtContent>
        <w:r w:rsidR="00EE504C" w:rsidRPr="00EC5657">
          <w:rPr>
            <w:rStyle w:val="NagwekZnak"/>
          </w:rPr>
          <w:t>[Ulica, kod pocztowy, miasto]</w:t>
        </w:r>
      </w:sdtContent>
    </w:sdt>
  </w:p>
  <w:p w:rsidR="00EE504C" w:rsidRPr="00EC5657" w:rsidRDefault="00EE504C">
    <w:pPr>
      <w:pStyle w:val="Informacjeokontakcie"/>
    </w:pPr>
  </w:p>
  <w:p w:rsidR="00EE504C" w:rsidRDefault="00EE504C" w:rsidP="001A4F60">
    <w:pPr>
      <w:pStyle w:val="Informacjeokontakcie"/>
    </w:pPr>
    <w:r w:rsidRPr="00EC5657">
      <w:t>[</w:t>
    </w:r>
    <w:r>
      <w:t>Ad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E71457"/>
    <w:multiLevelType w:val="hybridMultilevel"/>
    <w:tmpl w:val="1D362102"/>
    <w:lvl w:ilvl="0" w:tplc="7FAA0F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CF781C"/>
    <w:multiLevelType w:val="hybridMultilevel"/>
    <w:tmpl w:val="24E842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C31620"/>
    <w:multiLevelType w:val="hybridMultilevel"/>
    <w:tmpl w:val="F182A8D6"/>
    <w:lvl w:ilvl="0" w:tplc="C1AA4344">
      <w:start w:val="1"/>
      <w:numFmt w:val="decimal"/>
      <w:lvlText w:val="%1."/>
      <w:lvlJc w:val="left"/>
      <w:pPr>
        <w:ind w:left="900" w:hanging="360"/>
      </w:pPr>
      <w:rPr>
        <w:rFonts w:ascii="Times New Roman" w:hAnsi="Times New Roman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 w15:restartNumberingAfterBreak="0">
    <w:nsid w:val="6CCB04F8"/>
    <w:multiLevelType w:val="hybridMultilevel"/>
    <w:tmpl w:val="898434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363676"/>
    <w:multiLevelType w:val="hybridMultilevel"/>
    <w:tmpl w:val="0596BADA"/>
    <w:lvl w:ilvl="0" w:tplc="0415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09"/>
  <w:hyphenationZone w:val="420"/>
  <w:drawingGridHorizontalSpacing w:val="100"/>
  <w:displayHorizontalDrawingGridEvery w:val="2"/>
  <w:characterSpacingControl w:val="doNotCompress"/>
  <w:hdrShapeDefaults>
    <o:shapedefaults v:ext="edit" spidmax="2049" stroke="f"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06C14"/>
    <w:rsid w:val="00006CCE"/>
    <w:rsid w:val="00021D98"/>
    <w:rsid w:val="000232C8"/>
    <w:rsid w:val="00035C0C"/>
    <w:rsid w:val="00041DB5"/>
    <w:rsid w:val="00066ED0"/>
    <w:rsid w:val="00073E41"/>
    <w:rsid w:val="00076070"/>
    <w:rsid w:val="0008542F"/>
    <w:rsid w:val="00085970"/>
    <w:rsid w:val="000B1AF3"/>
    <w:rsid w:val="000B3717"/>
    <w:rsid w:val="000C2EE9"/>
    <w:rsid w:val="000D5123"/>
    <w:rsid w:val="000E14CB"/>
    <w:rsid w:val="000F1D6D"/>
    <w:rsid w:val="001027F0"/>
    <w:rsid w:val="00106C14"/>
    <w:rsid w:val="001332D0"/>
    <w:rsid w:val="001371E4"/>
    <w:rsid w:val="00143B95"/>
    <w:rsid w:val="00144C0F"/>
    <w:rsid w:val="00155E0D"/>
    <w:rsid w:val="00157F5A"/>
    <w:rsid w:val="00163949"/>
    <w:rsid w:val="00165D60"/>
    <w:rsid w:val="00171EFC"/>
    <w:rsid w:val="001752B1"/>
    <w:rsid w:val="0017632A"/>
    <w:rsid w:val="00177408"/>
    <w:rsid w:val="00197AA3"/>
    <w:rsid w:val="001A4F60"/>
    <w:rsid w:val="001C792B"/>
    <w:rsid w:val="001D0E6C"/>
    <w:rsid w:val="001E3453"/>
    <w:rsid w:val="001E5066"/>
    <w:rsid w:val="001E623B"/>
    <w:rsid w:val="00201D22"/>
    <w:rsid w:val="002058FB"/>
    <w:rsid w:val="00211F6E"/>
    <w:rsid w:val="00253E10"/>
    <w:rsid w:val="00272BA8"/>
    <w:rsid w:val="002917DD"/>
    <w:rsid w:val="00292919"/>
    <w:rsid w:val="002B3C9F"/>
    <w:rsid w:val="002B4255"/>
    <w:rsid w:val="002B741F"/>
    <w:rsid w:val="002E1E66"/>
    <w:rsid w:val="002F61B8"/>
    <w:rsid w:val="00324D9C"/>
    <w:rsid w:val="003265F2"/>
    <w:rsid w:val="00336EE4"/>
    <w:rsid w:val="00343AE3"/>
    <w:rsid w:val="00347627"/>
    <w:rsid w:val="00351348"/>
    <w:rsid w:val="003704CB"/>
    <w:rsid w:val="00390481"/>
    <w:rsid w:val="003A0925"/>
    <w:rsid w:val="003A7892"/>
    <w:rsid w:val="003B0A1C"/>
    <w:rsid w:val="003B5719"/>
    <w:rsid w:val="003C2620"/>
    <w:rsid w:val="003C70C3"/>
    <w:rsid w:val="003D0A8D"/>
    <w:rsid w:val="003D6B93"/>
    <w:rsid w:val="003E4634"/>
    <w:rsid w:val="00405606"/>
    <w:rsid w:val="00412F28"/>
    <w:rsid w:val="0041454B"/>
    <w:rsid w:val="00442AA1"/>
    <w:rsid w:val="00454542"/>
    <w:rsid w:val="00455825"/>
    <w:rsid w:val="004717BC"/>
    <w:rsid w:val="00480EFD"/>
    <w:rsid w:val="00483ECE"/>
    <w:rsid w:val="004A7137"/>
    <w:rsid w:val="004C6A99"/>
    <w:rsid w:val="004D11F3"/>
    <w:rsid w:val="004D4A37"/>
    <w:rsid w:val="004D597E"/>
    <w:rsid w:val="004E40B1"/>
    <w:rsid w:val="004F50AC"/>
    <w:rsid w:val="00501CB4"/>
    <w:rsid w:val="005037D3"/>
    <w:rsid w:val="00527893"/>
    <w:rsid w:val="0054623D"/>
    <w:rsid w:val="00546315"/>
    <w:rsid w:val="005628EA"/>
    <w:rsid w:val="00585833"/>
    <w:rsid w:val="005C6CF5"/>
    <w:rsid w:val="006006FC"/>
    <w:rsid w:val="00601857"/>
    <w:rsid w:val="0060366A"/>
    <w:rsid w:val="006043C6"/>
    <w:rsid w:val="00631A51"/>
    <w:rsid w:val="00640A4A"/>
    <w:rsid w:val="0064265B"/>
    <w:rsid w:val="00654A00"/>
    <w:rsid w:val="00654BA4"/>
    <w:rsid w:val="006568E5"/>
    <w:rsid w:val="0065690D"/>
    <w:rsid w:val="0066202E"/>
    <w:rsid w:val="00662913"/>
    <w:rsid w:val="00664E0B"/>
    <w:rsid w:val="00686D7A"/>
    <w:rsid w:val="00690E00"/>
    <w:rsid w:val="006A3CFF"/>
    <w:rsid w:val="006A5F24"/>
    <w:rsid w:val="006A770F"/>
    <w:rsid w:val="006B7817"/>
    <w:rsid w:val="006C5933"/>
    <w:rsid w:val="006C7A73"/>
    <w:rsid w:val="006E338F"/>
    <w:rsid w:val="006F30C6"/>
    <w:rsid w:val="006F3E96"/>
    <w:rsid w:val="00712105"/>
    <w:rsid w:val="00736F83"/>
    <w:rsid w:val="00745692"/>
    <w:rsid w:val="00747C9A"/>
    <w:rsid w:val="00762978"/>
    <w:rsid w:val="00767B07"/>
    <w:rsid w:val="00776A45"/>
    <w:rsid w:val="00783E60"/>
    <w:rsid w:val="00787546"/>
    <w:rsid w:val="007A2C63"/>
    <w:rsid w:val="007A470E"/>
    <w:rsid w:val="007A4BB5"/>
    <w:rsid w:val="007C7A41"/>
    <w:rsid w:val="007D205D"/>
    <w:rsid w:val="007D6794"/>
    <w:rsid w:val="007E6C01"/>
    <w:rsid w:val="00800649"/>
    <w:rsid w:val="00810DCB"/>
    <w:rsid w:val="00815208"/>
    <w:rsid w:val="00835A50"/>
    <w:rsid w:val="00836E4D"/>
    <w:rsid w:val="00837AA0"/>
    <w:rsid w:val="00840CA3"/>
    <w:rsid w:val="00861D30"/>
    <w:rsid w:val="00866248"/>
    <w:rsid w:val="00872543"/>
    <w:rsid w:val="008839C0"/>
    <w:rsid w:val="008920D8"/>
    <w:rsid w:val="008A16D8"/>
    <w:rsid w:val="008B0855"/>
    <w:rsid w:val="008B49ED"/>
    <w:rsid w:val="008B6247"/>
    <w:rsid w:val="008D0CF5"/>
    <w:rsid w:val="008D19CE"/>
    <w:rsid w:val="008D5CE8"/>
    <w:rsid w:val="008F4CD0"/>
    <w:rsid w:val="008F76DB"/>
    <w:rsid w:val="00907DF9"/>
    <w:rsid w:val="00911ABA"/>
    <w:rsid w:val="00912358"/>
    <w:rsid w:val="00923B1C"/>
    <w:rsid w:val="00936445"/>
    <w:rsid w:val="0093779D"/>
    <w:rsid w:val="0094015B"/>
    <w:rsid w:val="009466BC"/>
    <w:rsid w:val="00974D99"/>
    <w:rsid w:val="009769BE"/>
    <w:rsid w:val="00986E25"/>
    <w:rsid w:val="00991F18"/>
    <w:rsid w:val="009A10C7"/>
    <w:rsid w:val="009B5E3F"/>
    <w:rsid w:val="009B6E2A"/>
    <w:rsid w:val="009C2FBC"/>
    <w:rsid w:val="009C34F1"/>
    <w:rsid w:val="009C4101"/>
    <w:rsid w:val="009C70F8"/>
    <w:rsid w:val="009D441A"/>
    <w:rsid w:val="009D7534"/>
    <w:rsid w:val="009E789E"/>
    <w:rsid w:val="00A01A04"/>
    <w:rsid w:val="00A032BD"/>
    <w:rsid w:val="00A12995"/>
    <w:rsid w:val="00A12B67"/>
    <w:rsid w:val="00A3011E"/>
    <w:rsid w:val="00A30DB5"/>
    <w:rsid w:val="00A36001"/>
    <w:rsid w:val="00A36315"/>
    <w:rsid w:val="00A3660E"/>
    <w:rsid w:val="00A37339"/>
    <w:rsid w:val="00A5180A"/>
    <w:rsid w:val="00A612C1"/>
    <w:rsid w:val="00A70159"/>
    <w:rsid w:val="00A72B97"/>
    <w:rsid w:val="00A76D74"/>
    <w:rsid w:val="00A8425A"/>
    <w:rsid w:val="00A90CF8"/>
    <w:rsid w:val="00AA0BCA"/>
    <w:rsid w:val="00AB2280"/>
    <w:rsid w:val="00AB469E"/>
    <w:rsid w:val="00AB4B74"/>
    <w:rsid w:val="00AC112E"/>
    <w:rsid w:val="00AE1AB4"/>
    <w:rsid w:val="00AE5AAC"/>
    <w:rsid w:val="00AF0F8D"/>
    <w:rsid w:val="00B027DB"/>
    <w:rsid w:val="00B11004"/>
    <w:rsid w:val="00B14407"/>
    <w:rsid w:val="00B21509"/>
    <w:rsid w:val="00B24B59"/>
    <w:rsid w:val="00B30980"/>
    <w:rsid w:val="00B347CC"/>
    <w:rsid w:val="00B42113"/>
    <w:rsid w:val="00B42E50"/>
    <w:rsid w:val="00B44792"/>
    <w:rsid w:val="00B56046"/>
    <w:rsid w:val="00B653A3"/>
    <w:rsid w:val="00BC1730"/>
    <w:rsid w:val="00BE49F6"/>
    <w:rsid w:val="00BF2F3F"/>
    <w:rsid w:val="00BF32FE"/>
    <w:rsid w:val="00C2388A"/>
    <w:rsid w:val="00C367E4"/>
    <w:rsid w:val="00C4072F"/>
    <w:rsid w:val="00C4471A"/>
    <w:rsid w:val="00C53964"/>
    <w:rsid w:val="00C74BF6"/>
    <w:rsid w:val="00C74F1A"/>
    <w:rsid w:val="00C87D05"/>
    <w:rsid w:val="00C92DDF"/>
    <w:rsid w:val="00C95A6E"/>
    <w:rsid w:val="00CB0444"/>
    <w:rsid w:val="00CC37C9"/>
    <w:rsid w:val="00CC616A"/>
    <w:rsid w:val="00CD14F1"/>
    <w:rsid w:val="00D0730C"/>
    <w:rsid w:val="00D110B3"/>
    <w:rsid w:val="00D23CE4"/>
    <w:rsid w:val="00D24AFD"/>
    <w:rsid w:val="00D30F69"/>
    <w:rsid w:val="00D43308"/>
    <w:rsid w:val="00D44FF8"/>
    <w:rsid w:val="00D551C5"/>
    <w:rsid w:val="00D67317"/>
    <w:rsid w:val="00D7531C"/>
    <w:rsid w:val="00D809D0"/>
    <w:rsid w:val="00D81AC3"/>
    <w:rsid w:val="00D84E5E"/>
    <w:rsid w:val="00D9136F"/>
    <w:rsid w:val="00D9156D"/>
    <w:rsid w:val="00D9473B"/>
    <w:rsid w:val="00DA2373"/>
    <w:rsid w:val="00DA3F50"/>
    <w:rsid w:val="00DA6215"/>
    <w:rsid w:val="00DB5C15"/>
    <w:rsid w:val="00DC38BB"/>
    <w:rsid w:val="00DD0A58"/>
    <w:rsid w:val="00DD67D4"/>
    <w:rsid w:val="00DD7097"/>
    <w:rsid w:val="00DD7BC5"/>
    <w:rsid w:val="00E02E89"/>
    <w:rsid w:val="00E07CD6"/>
    <w:rsid w:val="00E30E49"/>
    <w:rsid w:val="00E3305A"/>
    <w:rsid w:val="00E44BB4"/>
    <w:rsid w:val="00E46F37"/>
    <w:rsid w:val="00E55D96"/>
    <w:rsid w:val="00E64B02"/>
    <w:rsid w:val="00E7726C"/>
    <w:rsid w:val="00E8566F"/>
    <w:rsid w:val="00E95AC2"/>
    <w:rsid w:val="00EA45EC"/>
    <w:rsid w:val="00EC2705"/>
    <w:rsid w:val="00EC33F7"/>
    <w:rsid w:val="00EC5657"/>
    <w:rsid w:val="00ED4EBF"/>
    <w:rsid w:val="00ED73B5"/>
    <w:rsid w:val="00EE00AA"/>
    <w:rsid w:val="00EE4704"/>
    <w:rsid w:val="00EE504C"/>
    <w:rsid w:val="00F21530"/>
    <w:rsid w:val="00F27222"/>
    <w:rsid w:val="00F350B1"/>
    <w:rsid w:val="00F3587B"/>
    <w:rsid w:val="00F35F39"/>
    <w:rsid w:val="00F563C4"/>
    <w:rsid w:val="00F60A77"/>
    <w:rsid w:val="00F76098"/>
    <w:rsid w:val="00F9066D"/>
    <w:rsid w:val="00F9078C"/>
    <w:rsid w:val="00FA042B"/>
    <w:rsid w:val="00FA0E4E"/>
    <w:rsid w:val="00FB7531"/>
    <w:rsid w:val="00FB7687"/>
    <w:rsid w:val="00FC741B"/>
    <w:rsid w:val="00FD243C"/>
    <w:rsid w:val="00FF47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roke="f">
      <v:stroke on="f"/>
    </o:shapedefaults>
    <o:shapelayout v:ext="edit">
      <o:idmap v:ext="edit" data="1"/>
    </o:shapelayout>
  </w:shapeDefaults>
  <w:decimalSymbol w:val=","/>
  <w:listSeparator w:val=";"/>
  <w15:docId w15:val="{1E9B8A35-4615-4D43-8701-35A26E359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55463E" w:themeColor="text2" w:themeShade="BF"/>
        <w:lang w:val="pl-PL" w:eastAsia="nl-NL" w:bidi="ar-SA"/>
      </w:rPr>
    </w:rPrDefault>
    <w:pPrDefault>
      <w:pPr>
        <w:spacing w:after="480" w:line="320" w:lineRule="exac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9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0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C37C9"/>
    <w:rPr>
      <w:kern w:val="16"/>
    </w:rPr>
  </w:style>
  <w:style w:type="paragraph" w:styleId="Nagwek1">
    <w:name w:val="heading 1"/>
    <w:basedOn w:val="Normalny"/>
    <w:next w:val="Normalny"/>
    <w:link w:val="Nagwek1Znak"/>
    <w:uiPriority w:val="9"/>
    <w:semiHidden/>
    <w:unhideWhenUsed/>
    <w:qFormat/>
    <w:rsid w:val="003C26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AA095" w:themeColor="accent2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C262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C2620"/>
    <w:pPr>
      <w:spacing w:after="0" w:line="240" w:lineRule="auto"/>
      <w:ind w:left="-720" w:right="-720"/>
    </w:pPr>
  </w:style>
  <w:style w:type="character" w:customStyle="1" w:styleId="NagwekZnak">
    <w:name w:val="Nagłówek Znak"/>
    <w:basedOn w:val="Domylnaczcionkaakapitu"/>
    <w:link w:val="Nagwek"/>
    <w:uiPriority w:val="99"/>
    <w:rsid w:val="003C2620"/>
  </w:style>
  <w:style w:type="paragraph" w:styleId="Stopka">
    <w:name w:val="footer"/>
    <w:basedOn w:val="Normalny"/>
    <w:link w:val="StopkaZnak"/>
    <w:uiPriority w:val="99"/>
    <w:unhideWhenUsed/>
    <w:rsid w:val="003C2620"/>
    <w:pPr>
      <w:spacing w:after="0" w:line="240" w:lineRule="auto"/>
      <w:ind w:left="-720" w:right="-720"/>
      <w:jc w:val="right"/>
    </w:pPr>
    <w:rPr>
      <w:rFonts w:asciiTheme="majorHAnsi" w:hAnsiTheme="majorHAnsi"/>
      <w:color w:val="3AA095" w:themeColor="accent2" w:themeShade="BF"/>
      <w:sz w:val="18"/>
    </w:rPr>
  </w:style>
  <w:style w:type="character" w:customStyle="1" w:styleId="StopkaZnak">
    <w:name w:val="Stopka Znak"/>
    <w:basedOn w:val="Domylnaczcionkaakapitu"/>
    <w:link w:val="Stopka"/>
    <w:uiPriority w:val="99"/>
    <w:rsid w:val="003C2620"/>
    <w:rPr>
      <w:rFonts w:asciiTheme="majorHAnsi" w:hAnsiTheme="majorHAnsi"/>
      <w:color w:val="3AA095" w:themeColor="accent2" w:themeShade="BF"/>
      <w:sz w:val="18"/>
    </w:rPr>
  </w:style>
  <w:style w:type="character" w:styleId="Tekstzastpczy">
    <w:name w:val="Placeholder Text"/>
    <w:basedOn w:val="Domylnaczcionkaakapitu"/>
    <w:uiPriority w:val="99"/>
    <w:semiHidden/>
    <w:rsid w:val="003C2620"/>
    <w:rPr>
      <w:color w:val="808080"/>
    </w:rPr>
  </w:style>
  <w:style w:type="paragraph" w:customStyle="1" w:styleId="Nazwa">
    <w:name w:val="Nazwa"/>
    <w:basedOn w:val="Normalny"/>
    <w:uiPriority w:val="1"/>
    <w:qFormat/>
    <w:rsid w:val="003C2620"/>
    <w:pPr>
      <w:spacing w:after="0" w:line="240" w:lineRule="auto"/>
      <w:ind w:left="-360"/>
    </w:pPr>
    <w:rPr>
      <w:rFonts w:asciiTheme="majorHAnsi" w:hAnsiTheme="majorHAnsi"/>
      <w:color w:val="3AA095" w:themeColor="accent2" w:themeShade="BF"/>
      <w:sz w:val="48"/>
      <w:szCs w:val="48"/>
    </w:rPr>
  </w:style>
  <w:style w:type="paragraph" w:customStyle="1" w:styleId="Informacjeokontakcie">
    <w:name w:val="Informacje o kontakcie"/>
    <w:basedOn w:val="Normalny"/>
    <w:uiPriority w:val="1"/>
    <w:qFormat/>
    <w:rsid w:val="003C2620"/>
    <w:pPr>
      <w:spacing w:after="0"/>
      <w:ind w:right="-720"/>
      <w:jc w:val="right"/>
    </w:pPr>
    <w:rPr>
      <w:rFonts w:asciiTheme="majorHAnsi" w:hAnsiTheme="majorHAnsi"/>
      <w:color w:val="3AA095" w:themeColor="accent2" w:themeShade="BF"/>
      <w:sz w:val="18"/>
      <w:szCs w:val="18"/>
    </w:rPr>
  </w:style>
  <w:style w:type="paragraph" w:styleId="Data">
    <w:name w:val="Date"/>
    <w:basedOn w:val="Normalny"/>
    <w:next w:val="Normalny"/>
    <w:link w:val="DataZnak"/>
    <w:unhideWhenUsed/>
    <w:qFormat/>
    <w:rsid w:val="003C2620"/>
    <w:pPr>
      <w:spacing w:before="720" w:after="960"/>
    </w:pPr>
  </w:style>
  <w:style w:type="character" w:customStyle="1" w:styleId="DataZnak">
    <w:name w:val="Data Znak"/>
    <w:basedOn w:val="Domylnaczcionkaakapitu"/>
    <w:link w:val="Data"/>
    <w:rsid w:val="003C2620"/>
  </w:style>
  <w:style w:type="paragraph" w:styleId="Zwrotpoegnalny">
    <w:name w:val="Closing"/>
    <w:basedOn w:val="Normalny"/>
    <w:link w:val="ZwrotpoegnalnyZnak"/>
    <w:unhideWhenUsed/>
    <w:qFormat/>
    <w:rsid w:val="003C2620"/>
    <w:pPr>
      <w:spacing w:after="40" w:line="240" w:lineRule="auto"/>
    </w:pPr>
  </w:style>
  <w:style w:type="character" w:customStyle="1" w:styleId="ZwrotpoegnalnyZnak">
    <w:name w:val="Zwrot pożegnalny Znak"/>
    <w:basedOn w:val="Domylnaczcionkaakapitu"/>
    <w:link w:val="Zwrotpoegnalny"/>
    <w:rsid w:val="003C2620"/>
  </w:style>
  <w:style w:type="character" w:customStyle="1" w:styleId="Nagwek1Znak">
    <w:name w:val="Nagłówek 1 Znak"/>
    <w:basedOn w:val="Domylnaczcionkaakapitu"/>
    <w:link w:val="Nagwek1"/>
    <w:uiPriority w:val="9"/>
    <w:semiHidden/>
    <w:rsid w:val="003C2620"/>
    <w:rPr>
      <w:rFonts w:asciiTheme="majorHAnsi" w:eastAsiaTheme="majorEastAsia" w:hAnsiTheme="majorHAnsi" w:cstheme="majorBidi"/>
      <w:b/>
      <w:bCs/>
      <w:color w:val="3AA095" w:themeColor="accent2" w:themeShade="BF"/>
      <w:kern w:val="16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C2620"/>
    <w:rPr>
      <w:rFonts w:asciiTheme="majorHAnsi" w:eastAsiaTheme="majorEastAsia" w:hAnsiTheme="majorHAnsi" w:cstheme="majorBidi"/>
      <w:b/>
      <w:bCs/>
      <w:color w:val="262626" w:themeColor="text1" w:themeTint="D9"/>
      <w:kern w:val="16"/>
      <w:sz w:val="26"/>
      <w:szCs w:val="2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4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4F60"/>
    <w:rPr>
      <w:rFonts w:ascii="Tahoma" w:hAnsi="Tahoma" w:cs="Tahoma"/>
      <w:kern w:val="16"/>
      <w:sz w:val="16"/>
      <w:szCs w:val="16"/>
    </w:rPr>
  </w:style>
  <w:style w:type="paragraph" w:customStyle="1" w:styleId="Tekstwiadomoci">
    <w:name w:val="Tekst wiadomości"/>
    <w:basedOn w:val="Normalny"/>
    <w:qFormat/>
    <w:rsid w:val="001A4F60"/>
    <w:pPr>
      <w:spacing w:after="700"/>
    </w:pPr>
    <w:rPr>
      <w:rFonts w:ascii="Myriad Pro" w:eastAsiaTheme="minorEastAsia" w:hAnsi="Myriad Pro"/>
      <w:color w:val="264568"/>
      <w:kern w:val="0"/>
      <w:sz w:val="18"/>
      <w:szCs w:val="18"/>
      <w:lang w:eastAsia="pl-PL"/>
    </w:rPr>
  </w:style>
  <w:style w:type="character" w:styleId="Hipercze">
    <w:name w:val="Hyperlink"/>
    <w:basedOn w:val="Domylnaczcionkaakapitu"/>
    <w:uiPriority w:val="99"/>
    <w:unhideWhenUsed/>
    <w:rsid w:val="00CD14F1"/>
    <w:rPr>
      <w:color w:val="42C4DD" w:themeColor="hyperlink"/>
      <w:u w:val="single"/>
    </w:rPr>
  </w:style>
  <w:style w:type="paragraph" w:styleId="Bezodstpw">
    <w:name w:val="No Spacing"/>
    <w:qFormat/>
    <w:rsid w:val="009C2F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hyperlink" Target="mailto:sekretariat@rcnt.pl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321;ukasz\Desktop\TS102803622.dotx" TargetMode="External"/></Relationships>
</file>

<file path=word/theme/theme1.xml><?xml version="1.0" encoding="utf-8"?>
<a:theme xmlns:a="http://schemas.openxmlformats.org/drawingml/2006/main" name="Personal Letterhead">
  <a:themeElements>
    <a:clrScheme name="Template2">
      <a:dk1>
        <a:sysClr val="windowText" lastClr="000000"/>
      </a:dk1>
      <a:lt1>
        <a:sysClr val="window" lastClr="FFFFFF"/>
      </a:lt1>
      <a:dk2>
        <a:srgbClr val="725E54"/>
      </a:dk2>
      <a:lt2>
        <a:srgbClr val="EBE8E5"/>
      </a:lt2>
      <a:accent1>
        <a:srgbClr val="F05133"/>
      </a:accent1>
      <a:accent2>
        <a:srgbClr val="60C5BA"/>
      </a:accent2>
      <a:accent3>
        <a:srgbClr val="D5E04E"/>
      </a:accent3>
      <a:accent4>
        <a:srgbClr val="42C4DD"/>
      </a:accent4>
      <a:accent5>
        <a:srgbClr val="A49B8D"/>
      </a:accent5>
      <a:accent6>
        <a:srgbClr val="5C4C44"/>
      </a:accent6>
      <a:hlink>
        <a:srgbClr val="42C4DD"/>
      </a:hlink>
      <a:folHlink>
        <a:srgbClr val="60C5BA"/>
      </a:folHlink>
    </a:clrScheme>
    <a:fontScheme name="Template 2">
      <a:majorFont>
        <a:latin typeface="Georg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>[Adres e-mail]</CompanyEmail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D3A5277-050A-42F2-9EBF-59076D177E9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TS102803622</Template>
  <TotalTime>19</TotalTime>
  <Pages>8</Pages>
  <Words>1096</Words>
  <Characters>6579</Characters>
  <Application>Microsoft Office Word</Application>
  <DocSecurity>0</DocSecurity>
  <Lines>54</Lines>
  <Paragraphs>15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cp:lastPrinted>2016-01-18T14:05:00Z</cp:lastPrinted>
  <dcterms:created xsi:type="dcterms:W3CDTF">2016-01-18T10:20:00Z</dcterms:created>
  <dcterms:modified xsi:type="dcterms:W3CDTF">2016-04-04T10:07:00Z</dcterms:modified>
</cp:coreProperties>
</file>